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C4F8D" w14:textId="2B78D695" w:rsidR="00447DC9" w:rsidRDefault="00905690" w:rsidP="007717E6">
      <w:pPr>
        <w:sectPr w:rsidR="00447DC9" w:rsidSect="00447DC9">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4384" behindDoc="0" locked="0" layoutInCell="1" allowOverlap="1" wp14:anchorId="52B9DC9C" wp14:editId="0EA5F73D">
                <wp:simplePos x="0" y="0"/>
                <wp:positionH relativeFrom="column">
                  <wp:posOffset>2693150</wp:posOffset>
                </wp:positionH>
                <wp:positionV relativeFrom="paragraph">
                  <wp:posOffset>2388350</wp:posOffset>
                </wp:positionV>
                <wp:extent cx="1394691" cy="397164"/>
                <wp:effectExtent l="0" t="0" r="0" b="0"/>
                <wp:wrapNone/>
                <wp:docPr id="7" name="Textfeld 7"/>
                <wp:cNvGraphicFramePr/>
                <a:graphic xmlns:a="http://schemas.openxmlformats.org/drawingml/2006/main">
                  <a:graphicData uri="http://schemas.microsoft.com/office/word/2010/wordprocessingShape">
                    <wps:wsp>
                      <wps:cNvSpPr txBox="1"/>
                      <wps:spPr>
                        <a:xfrm>
                          <a:off x="0" y="0"/>
                          <a:ext cx="1394691" cy="397164"/>
                        </a:xfrm>
                        <a:prstGeom prst="rect">
                          <a:avLst/>
                        </a:prstGeom>
                        <a:noFill/>
                        <a:ln w="6350">
                          <a:noFill/>
                        </a:ln>
                      </wps:spPr>
                      <wps:txbx>
                        <w:txbxContent>
                          <w:p w14:paraId="00501D2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DC9C" id="_x0000_t202" coordsize="21600,21600" o:spt="202" path="m,l,21600r21600,l21600,xe">
                <v:stroke joinstyle="miter"/>
                <v:path gradientshapeok="t" o:connecttype="rect"/>
              </v:shapetype>
              <v:shape id="Textfeld 7" o:spid="_x0000_s1026" type="#_x0000_t202" style="position:absolute;margin-left:212.05pt;margin-top:188.05pt;width:109.8pt;height: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" filled="f" stroked="f" strokeweight=".5pt">
                <v:textbox>
                  <w:txbxContent>
                    <w:p w14:paraId="00501D2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D9D3EE" wp14:editId="79ECAC32">
                <wp:simplePos x="0" y="0"/>
                <wp:positionH relativeFrom="column">
                  <wp:posOffset>3338887</wp:posOffset>
                </wp:positionH>
                <wp:positionV relativeFrom="paragraph">
                  <wp:posOffset>-715183</wp:posOffset>
                </wp:positionV>
                <wp:extent cx="563245" cy="905164"/>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FACAF36"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D3EE" id="Textfeld 13" o:spid="_x0000_s1027" type="#_x0000_t202" style="position:absolute;margin-left:262.9pt;margin-top:-56.3pt;width:44.3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" filled="f" stroked="f" strokeweight=".5pt">
                <v:textbox>
                  <w:txbxContent>
                    <w:p w14:paraId="1FACAF36"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447DC9">
        <w:rPr>
          <w:noProof/>
        </w:rPr>
        <mc:AlternateContent>
          <mc:Choice Requires="wps">
            <w:drawing>
              <wp:anchor distT="0" distB="0" distL="114300" distR="114300" simplePos="0" relativeHeight="251663360" behindDoc="0" locked="0" layoutInCell="1" allowOverlap="1" wp14:anchorId="28B28403" wp14:editId="199D2401">
                <wp:simplePos x="0" y="0"/>
                <wp:positionH relativeFrom="column">
                  <wp:posOffset>3025659</wp:posOffset>
                </wp:positionH>
                <wp:positionV relativeFrom="paragraph">
                  <wp:posOffset>2111260</wp:posOffset>
                </wp:positionV>
                <wp:extent cx="1256549"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31A3EED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8403" id="Textfeld 6" o:spid="_x0000_s1028" type="#_x0000_t202" style="position:absolute;margin-left:238.25pt;margin-top:166.25pt;width:98.9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" filled="f" stroked="f" strokeweight=".5pt">
                <v:textbox>
                  <w:txbxContent>
                    <w:p w14:paraId="31A3EED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447DC9">
        <w:rPr>
          <w:noProof/>
        </w:rPr>
        <mc:AlternateContent>
          <mc:Choice Requires="wps">
            <w:drawing>
              <wp:anchor distT="0" distB="0" distL="114300" distR="114300" simplePos="0" relativeHeight="251668480" behindDoc="0" locked="0" layoutInCell="1" allowOverlap="1" wp14:anchorId="7FB3CAF0" wp14:editId="2F7D471C">
                <wp:simplePos x="0" y="0"/>
                <wp:positionH relativeFrom="column">
                  <wp:posOffset>-188595</wp:posOffset>
                </wp:positionH>
                <wp:positionV relativeFrom="paragraph">
                  <wp:posOffset>3238095</wp:posOffset>
                </wp:positionV>
                <wp:extent cx="3886200" cy="3020291"/>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75858502"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create an invisible, magical eye within range that hovers in the air for the duration. You mentally receive visual information from the eye, which has normal vision and darkvision out to 30 feet. The eye can look in every direction. As an action, you can move the eye up to 30 feet in any direction. There is no limit to how far away from you the eye can move, but it can’t enter another plane of existence. A solid barrier blocks the eye’s movement, but the eye can pass through an opening as small as 1 inch in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CAF0" id="Textfeld 11" o:spid="_x0000_s1029" type="#_x0000_t202" style="position:absolute;margin-left:-14.85pt;margin-top:254.95pt;width:306pt;height:2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" filled="f" stroked="f" strokeweight=".5pt">
                <v:textbox>
                  <w:txbxContent>
                    <w:p w14:paraId="75858502"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create an invisible, magical eye within range that hovers in the air for the duration. You mentally receive visual information from the eye, which has normal vision and darkvision out to 30 feet. The eye can look in every direction. As an action, you can move the eye up to 30 feet in any direction. There is no limit to how far away from you the eye can move, but it can’t enter another plane of existence. A solid barrier blocks the eye’s movement, but the eye can pass through an opening as small as 1 inch in diameter.</w:t>
                      </w:r>
                    </w:p>
                  </w:txbxContent>
                </v:textbox>
              </v:shape>
            </w:pict>
          </mc:Fallback>
        </mc:AlternateContent>
      </w:r>
      <w:r w:rsidR="00447DC9">
        <w:rPr>
          <w:noProof/>
        </w:rPr>
        <mc:AlternateContent>
          <mc:Choice Requires="wps">
            <w:drawing>
              <wp:anchor distT="0" distB="0" distL="114300" distR="114300" simplePos="0" relativeHeight="251665408" behindDoc="0" locked="0" layoutInCell="1" allowOverlap="1" wp14:anchorId="741DC2A1" wp14:editId="34C082F0">
                <wp:simplePos x="0" y="0"/>
                <wp:positionH relativeFrom="column">
                  <wp:posOffset>254750</wp:posOffset>
                </wp:positionH>
                <wp:positionV relativeFrom="paragraph">
                  <wp:posOffset>2610023</wp:posOffset>
                </wp:positionV>
                <wp:extent cx="3084946" cy="628073"/>
                <wp:effectExtent l="0" t="0" r="0" b="0"/>
                <wp:wrapNone/>
                <wp:docPr id="8" name="Textfeld 8"/>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79A763FC" w14:textId="53E010EC"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bit of bat 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C2A1" id="Textfeld 8" o:spid="_x0000_s1030" type="#_x0000_t202" style="position:absolute;margin-left:20.05pt;margin-top:205.5pt;width:242.9pt;height:4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" filled="f" stroked="f" strokeweight=".5pt">
                <v:textbox>
                  <w:txbxContent>
                    <w:p w14:paraId="79A763FC" w14:textId="53E010EC"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bit of bat fur)</w:t>
                      </w:r>
                    </w:p>
                  </w:txbxContent>
                </v:textbox>
              </v:shape>
            </w:pict>
          </mc:Fallback>
        </mc:AlternateContent>
      </w:r>
      <w:r w:rsidR="00447DC9">
        <w:rPr>
          <w:noProof/>
        </w:rPr>
        <mc:AlternateContent>
          <mc:Choice Requires="wps">
            <w:drawing>
              <wp:anchor distT="0" distB="0" distL="114300" distR="114300" simplePos="0" relativeHeight="251659264" behindDoc="0" locked="0" layoutInCell="1" allowOverlap="1" wp14:anchorId="586C131E" wp14:editId="45264F3F">
                <wp:simplePos x="0" y="0"/>
                <wp:positionH relativeFrom="column">
                  <wp:posOffset>23841</wp:posOffset>
                </wp:positionH>
                <wp:positionV relativeFrom="paragraph">
                  <wp:posOffset>-733540</wp:posOffset>
                </wp:positionV>
                <wp:extent cx="3185969" cy="48196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798C1AE1"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Arcane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6C131E" id="Textfeld 12" o:spid="_x0000_s1031" type="#_x0000_t202" style="position:absolute;margin-left:1.9pt;margin-top:-57.75pt;width:250.85pt;height:37.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" filled="f" stroked="f" strokeweight=".5pt">
                <v:textbox>
                  <w:txbxContent>
                    <w:p w14:paraId="798C1AE1"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Arcane Eye</w:t>
                      </w:r>
                    </w:p>
                  </w:txbxContent>
                </v:textbox>
              </v:shape>
            </w:pict>
          </mc:Fallback>
        </mc:AlternateContent>
      </w:r>
      <w:r w:rsidR="00447DC9">
        <w:rPr>
          <w:noProof/>
        </w:rPr>
        <mc:AlternateContent>
          <mc:Choice Requires="wps">
            <w:drawing>
              <wp:anchor distT="0" distB="0" distL="114300" distR="114300" simplePos="0" relativeHeight="251666432" behindDoc="0" locked="0" layoutInCell="1" allowOverlap="1" wp14:anchorId="69BB0C8F" wp14:editId="47DDC0A3">
                <wp:simplePos x="0" y="0"/>
                <wp:positionH relativeFrom="column">
                  <wp:posOffset>-264795</wp:posOffset>
                </wp:positionH>
                <wp:positionV relativeFrom="paragraph">
                  <wp:posOffset>2351405</wp:posOffset>
                </wp:positionV>
                <wp:extent cx="1079500" cy="2540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B97962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0C8F" id="Textfeld 9" o:spid="_x0000_s1032" type="#_x0000_t202" style="position:absolute;margin-left:-20.85pt;margin-top:185.15pt;width:8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" filled="f" stroked="f" strokeweight=".5pt">
                <v:textbox>
                  <w:txbxContent>
                    <w:p w14:paraId="2B97962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667456" behindDoc="0" locked="0" layoutInCell="1" allowOverlap="1" wp14:anchorId="2133FC44" wp14:editId="0ADA942E">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F04642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FC44" id="Textfeld 10" o:spid="_x0000_s1033"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X/P1lzACAABaBAAADgAAAAAAAAAAAAAA&#13;&#10;AAAuAgAAZHJzL2Uyb0RvYy54bWxQSwECLQAUAAYACAAAACEA9IKwwOMAAAAPAQAADwAAAAAAAAAA&#13;&#10;AAAAAACKBAAAZHJzL2Rvd25yZXYueG1sUEsFBgAAAAAEAAQA8wAAAJoFAAAAAA==&#13;&#10;" filled="f" stroked="f" strokeweight=".5pt">
                <v:textbox>
                  <w:txbxContent>
                    <w:p w14:paraId="1F04642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47DC9">
        <w:rPr>
          <w:noProof/>
        </w:rPr>
        <w:drawing>
          <wp:anchor distT="0" distB="0" distL="114300" distR="114300" simplePos="0" relativeHeight="251662336" behindDoc="0" locked="0" layoutInCell="1" allowOverlap="1" wp14:anchorId="28EB8DFE" wp14:editId="6FB3226F">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661312" behindDoc="0" locked="0" layoutInCell="1" allowOverlap="1" wp14:anchorId="463D025F" wp14:editId="2D90CEB4">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F74BAE0" w14:textId="04BC1563" w:rsidR="00447DC9" w:rsidRDefault="00905690" w:rsidP="007717E6">
      <w:pPr>
        <w:sectPr w:rsidR="00447DC9" w:rsidSect="00447DC9">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6672" behindDoc="0" locked="0" layoutInCell="1" allowOverlap="1" wp14:anchorId="6AC42E7A" wp14:editId="2294CE0D">
                <wp:simplePos x="0" y="0"/>
                <wp:positionH relativeFrom="column">
                  <wp:posOffset>254750</wp:posOffset>
                </wp:positionH>
                <wp:positionV relativeFrom="paragraph">
                  <wp:posOffset>2610023</wp:posOffset>
                </wp:positionV>
                <wp:extent cx="3131128" cy="62801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131128" cy="628015"/>
                        </a:xfrm>
                        <a:prstGeom prst="rect">
                          <a:avLst/>
                        </a:prstGeom>
                        <a:noFill/>
                        <a:ln w="6350">
                          <a:noFill/>
                        </a:ln>
                      </wps:spPr>
                      <wps:txbx>
                        <w:txbxContent>
                          <w:p w14:paraId="0124B436" w14:textId="5E76A4DA"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(specially marked sticks, bones, or similar tokens worth at least 25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2E7A" id="Textfeld 20" o:spid="_x0000_s1034" type="#_x0000_t202" style="position:absolute;margin-left:20.05pt;margin-top:205.5pt;width:246.55pt;height:4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" filled="f" stroked="f" strokeweight=".5pt">
                <v:textbox>
                  <w:txbxContent>
                    <w:p w14:paraId="0124B436" w14:textId="5E76A4DA"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(specially marked sticks, bones, or similar tokens worth at least 25 gp)</w:t>
                      </w:r>
                    </w:p>
                  </w:txbxContent>
                </v:textbox>
              </v:shape>
            </w:pict>
          </mc:Fallback>
        </mc:AlternateContent>
      </w:r>
      <w:r w:rsidR="00447DC9">
        <w:rPr>
          <w:noProof/>
        </w:rPr>
        <mc:AlternateContent>
          <mc:Choice Requires="wps">
            <w:drawing>
              <wp:anchor distT="0" distB="0" distL="114300" distR="114300" simplePos="0" relativeHeight="251674624" behindDoc="0" locked="0" layoutInCell="1" allowOverlap="1" wp14:anchorId="2756A137" wp14:editId="41737BF2">
                <wp:simplePos x="0" y="0"/>
                <wp:positionH relativeFrom="column">
                  <wp:posOffset>3025659</wp:posOffset>
                </wp:positionH>
                <wp:positionV relativeFrom="paragraph">
                  <wp:posOffset>2111260</wp:posOffset>
                </wp:positionV>
                <wp:extent cx="1256549" cy="2794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348F80C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A137" id="Textfeld 17" o:spid="_x0000_s1035" type="#_x0000_t202" style="position:absolute;margin-left:238.25pt;margin-top:166.25pt;width:98.9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" filled="f" stroked="f" strokeweight=".5pt">
                <v:textbox>
                  <w:txbxContent>
                    <w:p w14:paraId="348F80C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447DC9">
        <w:rPr>
          <w:noProof/>
        </w:rPr>
        <mc:AlternateContent>
          <mc:Choice Requires="wps">
            <w:drawing>
              <wp:anchor distT="0" distB="0" distL="114300" distR="114300" simplePos="0" relativeHeight="251671552" behindDoc="0" locked="0" layoutInCell="1" allowOverlap="1" wp14:anchorId="0666B8E7" wp14:editId="4FF63609">
                <wp:simplePos x="0" y="0"/>
                <wp:positionH relativeFrom="column">
                  <wp:posOffset>3385647</wp:posOffset>
                </wp:positionH>
                <wp:positionV relativeFrom="paragraph">
                  <wp:posOffset>-659765</wp:posOffset>
                </wp:positionV>
                <wp:extent cx="563245" cy="905164"/>
                <wp:effectExtent l="0" t="0" r="0" b="0"/>
                <wp:wrapNone/>
                <wp:docPr id="18" name="Textfeld 18"/>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699564F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B8E7" id="Textfeld 18" o:spid="_x0000_s1036" type="#_x0000_t202" style="position:absolute;margin-left:266.6pt;margin-top:-51.95pt;width:44.3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" filled="f" stroked="f" strokeweight=".5pt">
                <v:textbox>
                  <w:txbxContent>
                    <w:p w14:paraId="699564F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47DC9">
        <w:rPr>
          <w:noProof/>
        </w:rPr>
        <mc:AlternateContent>
          <mc:Choice Requires="wps">
            <w:drawing>
              <wp:anchor distT="0" distB="0" distL="114300" distR="114300" simplePos="0" relativeHeight="251679744" behindDoc="0" locked="0" layoutInCell="1" allowOverlap="1" wp14:anchorId="23D13063" wp14:editId="196088C6">
                <wp:simplePos x="0" y="0"/>
                <wp:positionH relativeFrom="column">
                  <wp:posOffset>-188595</wp:posOffset>
                </wp:positionH>
                <wp:positionV relativeFrom="paragraph">
                  <wp:posOffset>3238095</wp:posOffset>
                </wp:positionV>
                <wp:extent cx="3886200" cy="3020291"/>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0D0E22A2" w14:textId="66AB8D21" w:rsidR="00447DC9" w:rsidRPr="00905690" w:rsidRDefault="00447DC9" w:rsidP="00A37863">
                            <w:pPr>
                              <w:rPr>
                                <w:rFonts w:ascii="BlackChancery" w:hAnsi="BlackChancery"/>
                                <w:color w:val="4D4121"/>
                                <w:sz w:val="20"/>
                                <w:szCs w:val="20"/>
                                <w:lang w:val="en-US"/>
                              </w:rPr>
                            </w:pPr>
                            <w:r w:rsidRPr="00905690">
                              <w:rPr>
                                <w:rFonts w:ascii="BlackChancery" w:hAnsi="BlackChancery"/>
                                <w:noProof/>
                                <w:color w:val="4D4121"/>
                                <w:sz w:val="20"/>
                                <w:szCs w:val="20"/>
                                <w:lang w:val="en-US"/>
                              </w:rPr>
                              <w:t xml:space="preserve">By casting gem-inlaid sticks, rolling dragon bones, laying out ornate cards, or employing some other divining tool, you receive an omen from an otherworldly entity about the results of a specific course of action that you plan to take within the next 30 minutes.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The DM chooses from the following possible omens: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Weal, for good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Woe, for bad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Weal and woe, for both good and bad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Nothing, for results that aren’t especially good or bad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The spell doesn’t take into account any possible circumstances that might change the outcome, such as the casting of additional spells or the loss or gain of a companion. If you cast the spell two or more times before completing your next long rest, there is a cumulative 25 percent chance for each casting after the first that you get a random reading. The DM makes this roll in 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3063" id="Textfeld 19" o:spid="_x0000_s1037" type="#_x0000_t202" style="position:absolute;margin-left:-14.85pt;margin-top:254.95pt;width:306pt;height:2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" filled="f" stroked="f" strokeweight=".5pt">
                <v:textbox>
                  <w:txbxContent>
                    <w:p w14:paraId="0D0E22A2" w14:textId="66AB8D21" w:rsidR="00447DC9" w:rsidRPr="00905690" w:rsidRDefault="00447DC9" w:rsidP="00A37863">
                      <w:pPr>
                        <w:rPr>
                          <w:rFonts w:ascii="BlackChancery" w:hAnsi="BlackChancery"/>
                          <w:color w:val="4D4121"/>
                          <w:sz w:val="20"/>
                          <w:szCs w:val="20"/>
                          <w:lang w:val="en-US"/>
                        </w:rPr>
                      </w:pPr>
                      <w:r w:rsidRPr="00905690">
                        <w:rPr>
                          <w:rFonts w:ascii="BlackChancery" w:hAnsi="BlackChancery"/>
                          <w:noProof/>
                          <w:color w:val="4D4121"/>
                          <w:sz w:val="20"/>
                          <w:szCs w:val="20"/>
                          <w:lang w:val="en-US"/>
                        </w:rPr>
                        <w:t xml:space="preserve">By casting gem-inlaid sticks, rolling dragon bones, laying out ornate cards, or employing some other divining tool, you receive an omen from an otherworldly entity about the results of a specific course of action that you plan to take within the next 30 minutes.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The DM chooses from the following possible omens: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Weal, for good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Woe, for bad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Weal and woe, for both good and bad results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 xml:space="preserve">•     Nothing, for results that aren’t especially good or bad </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The spell doesn’t take into account any possible circumstances that might change the outcome, such as the casting of additional spells or the loss or gain of a companion. If you cast the spell two or more times before completing your next long rest, there is a cumulative 25 percent chance for each casting after the first that you get a random reading. The DM makes this roll in secret.</w:t>
                      </w:r>
                    </w:p>
                  </w:txbxContent>
                </v:textbox>
              </v:shape>
            </w:pict>
          </mc:Fallback>
        </mc:AlternateContent>
      </w:r>
      <w:r w:rsidR="00447DC9">
        <w:rPr>
          <w:noProof/>
        </w:rPr>
        <mc:AlternateContent>
          <mc:Choice Requires="wps">
            <w:drawing>
              <wp:anchor distT="0" distB="0" distL="114300" distR="114300" simplePos="0" relativeHeight="251670528" behindDoc="0" locked="0" layoutInCell="1" allowOverlap="1" wp14:anchorId="1603EE3D" wp14:editId="2FD7677D">
                <wp:simplePos x="0" y="0"/>
                <wp:positionH relativeFrom="column">
                  <wp:posOffset>23841</wp:posOffset>
                </wp:positionH>
                <wp:positionV relativeFrom="paragraph">
                  <wp:posOffset>-733540</wp:posOffset>
                </wp:positionV>
                <wp:extent cx="3185969" cy="48196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507014A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Augury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3EE3D" id="Textfeld 21" o:spid="_x0000_s1038" type="#_x0000_t202" style="position:absolute;margin-left:1.9pt;margin-top:-57.75pt;width:250.85pt;height:37.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" filled="f" stroked="f" strokeweight=".5pt">
                <v:textbox>
                  <w:txbxContent>
                    <w:p w14:paraId="507014A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Augury</w:t>
                      </w:r>
                    </w:p>
                  </w:txbxContent>
                </v:textbox>
              </v:shape>
            </w:pict>
          </mc:Fallback>
        </mc:AlternateContent>
      </w:r>
      <w:r w:rsidR="00447DC9">
        <w:rPr>
          <w:noProof/>
        </w:rPr>
        <mc:AlternateContent>
          <mc:Choice Requires="wps">
            <w:drawing>
              <wp:anchor distT="0" distB="0" distL="114300" distR="114300" simplePos="0" relativeHeight="251677696" behindDoc="0" locked="0" layoutInCell="1" allowOverlap="1" wp14:anchorId="75AA0245" wp14:editId="1626056F">
                <wp:simplePos x="0" y="0"/>
                <wp:positionH relativeFrom="column">
                  <wp:posOffset>-264795</wp:posOffset>
                </wp:positionH>
                <wp:positionV relativeFrom="paragraph">
                  <wp:posOffset>2351405</wp:posOffset>
                </wp:positionV>
                <wp:extent cx="1079500" cy="2540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47D2EA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0245" id="Textfeld 22" o:spid="_x0000_s1039" type="#_x0000_t202" style="position:absolute;margin-left:-20.85pt;margin-top:185.15pt;width: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rN/vBTICAABbBAAADgAAAAAAAAAA&#13;&#10;AAAAAAAuAgAAZHJzL2Uyb0RvYy54bWxQSwECLQAUAAYACAAAACEAUR7xbuQAAAAQAQAADwAAAAAA&#13;&#10;AAAAAAAAAACMBAAAZHJzL2Rvd25yZXYueG1sUEsFBgAAAAAEAAQA8wAAAJ0FAAAAAA==&#13;&#10;" filled="f" stroked="f" strokeweight=".5pt">
                <v:textbox>
                  <w:txbxContent>
                    <w:p w14:paraId="047D2EA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1678720" behindDoc="0" locked="0" layoutInCell="1" allowOverlap="1" wp14:anchorId="4BAB2A3F" wp14:editId="00809233">
                <wp:simplePos x="0" y="0"/>
                <wp:positionH relativeFrom="column">
                  <wp:posOffset>-533400</wp:posOffset>
                </wp:positionH>
                <wp:positionV relativeFrom="paragraph">
                  <wp:posOffset>2108200</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DEE220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2A3F" id="Textfeld 23" o:spid="_x0000_s1040"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B4Z4oMgIAAFsEAAAOAAAAAAAAAAAA&#13;&#10;AAAAAC4CAABkcnMvZTJvRG9jLnhtbFBLAQItABQABgAIAAAAIQD0grDA4wAAAA8BAAAPAAAAAAAA&#13;&#10;AAAAAAAAAIwEAABkcnMvZG93bnJldi54bWxQSwUGAAAAAAQABADzAAAAnAUAAAAA&#13;&#10;" filled="f" stroked="f" strokeweight=".5pt">
                <v:textbox>
                  <w:txbxContent>
                    <w:p w14:paraId="5DEE220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675648" behindDoc="0" locked="0" layoutInCell="1" allowOverlap="1" wp14:anchorId="5F7563CD" wp14:editId="35828EEF">
                <wp:simplePos x="0" y="0"/>
                <wp:positionH relativeFrom="column">
                  <wp:posOffset>2694305</wp:posOffset>
                </wp:positionH>
                <wp:positionV relativeFrom="paragraph">
                  <wp:posOffset>2389505</wp:posOffset>
                </wp:positionV>
                <wp:extent cx="1079500" cy="279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25DBC3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63CD" id="Textfeld 24" o:spid="_x0000_s1041" type="#_x0000_t202" style="position:absolute;margin-left:212.15pt;margin-top:188.15pt;width: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APMgIAAFs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JX5UA8yAgAAWwQAAA4AAAAAAAAA&#13;&#10;AAAAAAAALgIAAGRycy9lMm9Eb2MueG1sUEsBAi0AFAAGAAgAAAAhAFcf2jjlAAAAEAEAAA8AAAAA&#13;&#10;AAAAAAAAAAAAjAQAAGRycy9kb3ducmV2LnhtbFBLBQYAAAAABAAEAPMAAACeBQAAAAA=&#13;&#10;" filled="f" stroked="f" strokeweight=".5pt">
                <v:textbox>
                  <w:txbxContent>
                    <w:p w14:paraId="725DBC3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447DC9">
        <w:rPr>
          <w:noProof/>
        </w:rPr>
        <w:drawing>
          <wp:anchor distT="0" distB="0" distL="114300" distR="114300" simplePos="0" relativeHeight="251673600" behindDoc="0" locked="0" layoutInCell="1" allowOverlap="1" wp14:anchorId="6CB2357F" wp14:editId="0BBB3EB4">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672576" behindDoc="0" locked="0" layoutInCell="1" allowOverlap="1" wp14:anchorId="296132B8" wp14:editId="10E38095">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C31F784" w14:textId="330642EC" w:rsidR="00447DC9" w:rsidRDefault="00905690" w:rsidP="007717E6">
      <w:pPr>
        <w:sectPr w:rsidR="00447DC9" w:rsidSect="00447DC9">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11A47935" wp14:editId="18DADCB9">
                <wp:simplePos x="0" y="0"/>
                <wp:positionH relativeFrom="column">
                  <wp:posOffset>3338830</wp:posOffset>
                </wp:positionH>
                <wp:positionV relativeFrom="paragraph">
                  <wp:posOffset>-659765</wp:posOffset>
                </wp:positionV>
                <wp:extent cx="563245" cy="90487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563245" cy="904875"/>
                        </a:xfrm>
                        <a:prstGeom prst="rect">
                          <a:avLst/>
                        </a:prstGeom>
                        <a:noFill/>
                        <a:ln w="6350">
                          <a:noFill/>
                        </a:ln>
                      </wps:spPr>
                      <wps:txbx>
                        <w:txbxContent>
                          <w:p w14:paraId="5C7D81A9"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7935" id="Textfeld 31" o:spid="_x0000_s1042" type="#_x0000_t202" style="position:absolute;margin-left:262.9pt;margin-top:-51.95pt;width:44.35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" filled="f" stroked="f" strokeweight=".5pt">
                <v:textbox>
                  <w:txbxContent>
                    <w:p w14:paraId="5C7D81A9"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47DC9">
        <w:rPr>
          <w:noProof/>
        </w:rPr>
        <mc:AlternateContent>
          <mc:Choice Requires="wps">
            <w:drawing>
              <wp:anchor distT="0" distB="0" distL="114300" distR="114300" simplePos="0" relativeHeight="251685888" behindDoc="0" locked="0" layoutInCell="1" allowOverlap="1" wp14:anchorId="02C88F67" wp14:editId="2B05C485">
                <wp:simplePos x="0" y="0"/>
                <wp:positionH relativeFrom="column">
                  <wp:posOffset>3025659</wp:posOffset>
                </wp:positionH>
                <wp:positionV relativeFrom="paragraph">
                  <wp:posOffset>2111260</wp:posOffset>
                </wp:positionV>
                <wp:extent cx="1256549" cy="2794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547C59DE"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8F67" id="Textfeld 30" o:spid="_x0000_s1043" type="#_x0000_t202" style="position:absolute;margin-left:238.25pt;margin-top:166.25pt;width:98.9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3gTfWDQCAABbBAAADgAAAAAA&#13;&#10;AAAAAAAAAAAuAgAAZHJzL2Uyb0RvYy54bWxQSwECLQAUAAYACAAAACEAxhOto+UAAAAQAQAADwAA&#13;&#10;AAAAAAAAAAAAAACOBAAAZHJzL2Rvd25yZXYueG1sUEsFBgAAAAAEAAQA8wAAAKAFAAAAAA==&#13;&#10;" filled="f" stroked="f" strokeweight=".5pt">
                <v:textbox>
                  <w:txbxContent>
                    <w:p w14:paraId="547C59DE"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447DC9">
        <w:rPr>
          <w:noProof/>
        </w:rPr>
        <mc:AlternateContent>
          <mc:Choice Requires="wps">
            <w:drawing>
              <wp:anchor distT="0" distB="0" distL="114300" distR="114300" simplePos="0" relativeHeight="251691008" behindDoc="0" locked="0" layoutInCell="1" allowOverlap="1" wp14:anchorId="124457EB" wp14:editId="62ED7E5A">
                <wp:simplePos x="0" y="0"/>
                <wp:positionH relativeFrom="column">
                  <wp:posOffset>-188595</wp:posOffset>
                </wp:positionH>
                <wp:positionV relativeFrom="paragraph">
                  <wp:posOffset>3238095</wp:posOffset>
                </wp:positionV>
                <wp:extent cx="3886200" cy="3020291"/>
                <wp:effectExtent l="0" t="0" r="0" b="0"/>
                <wp:wrapNone/>
                <wp:docPr id="32" name="Textfeld 32"/>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29F33FC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contact your deity or a divine proxy and ask up to three questions that can be answered with a yes or no. You must ask your questions before the spell ends. You receive a correct answer for each question. Divine beings aren’t necessarily omniscient, so you might receive “unclear” as an answer if a question pertains to information that lies beyond the deity’s knowledge. In a case where a one-word answer could be misleading or contrary to the deity’s interests, the DM might offer a short phrase as an answer instead. If you cast the spell two or more times before finishing your next long rest, there is a cumulative 25 percent chance for each casting after the first that you get no answer. The DM makes this roll in 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57EB" id="Textfeld 32" o:spid="_x0000_s1044" type="#_x0000_t202" style="position:absolute;margin-left:-14.85pt;margin-top:254.95pt;width:306pt;height:23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I2pIKc1AgAAXAQAAA4AAAAA&#13;&#10;AAAAAAAAAAAALgIAAGRycy9lMm9Eb2MueG1sUEsBAi0AFAAGAAgAAAAhANN4WajlAAAAEAEAAA8A&#13;&#10;AAAAAAAAAAAAAAAAjwQAAGRycy9kb3ducmV2LnhtbFBLBQYAAAAABAAEAPMAAAChBQAAAAA=&#13;&#10;" filled="f" stroked="f" strokeweight=".5pt">
                <v:textbox>
                  <w:txbxContent>
                    <w:p w14:paraId="29F33FC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contact your deity or a divine proxy and ask up to three questions that can be answered with a yes or no. You must ask your questions before the spell ends. You receive a correct answer for each question. Divine beings aren’t necessarily omniscient, so you might receive “unclear” as an answer if a question pertains to information that lies beyond the deity’s knowledge. In a case where a one-word answer could be misleading or contrary to the deity’s interests, the DM might offer a short phrase as an answer instead. If you cast the spell two or more times before finishing your next long rest, there is a cumulative 25 percent chance for each casting after the first that you get no answer. The DM makes this roll in secret.</w:t>
                      </w:r>
                    </w:p>
                  </w:txbxContent>
                </v:textbox>
              </v:shape>
            </w:pict>
          </mc:Fallback>
        </mc:AlternateContent>
      </w:r>
      <w:r w:rsidR="00447DC9">
        <w:rPr>
          <w:noProof/>
        </w:rPr>
        <mc:AlternateContent>
          <mc:Choice Requires="wps">
            <w:drawing>
              <wp:anchor distT="0" distB="0" distL="114300" distR="114300" simplePos="0" relativeHeight="251687936" behindDoc="0" locked="0" layoutInCell="1" allowOverlap="1" wp14:anchorId="4C153470" wp14:editId="64897C2F">
                <wp:simplePos x="0" y="0"/>
                <wp:positionH relativeFrom="column">
                  <wp:posOffset>254750</wp:posOffset>
                </wp:positionH>
                <wp:positionV relativeFrom="paragraph">
                  <wp:posOffset>2610023</wp:posOffset>
                </wp:positionV>
                <wp:extent cx="3084946" cy="628073"/>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2EEB3A8D" w14:textId="1242203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(incense and a vial of holy or unholy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3470" id="Textfeld 33" o:spid="_x0000_s1045" type="#_x0000_t202" style="position:absolute;margin-left:20.05pt;margin-top:205.5pt;width:242.9pt;height:4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CdZAOzNQIAAFsEAAAOAAAAAAAA&#13;&#10;AAAAAAAAAC4CAABkcnMvZTJvRG9jLnhtbFBLAQItABQABgAIAAAAIQB3w6Na4wAAAA8BAAAPAAAA&#13;&#10;AAAAAAAAAAAAAI8EAABkcnMvZG93bnJldi54bWxQSwUGAAAAAAQABADzAAAAnwUAAAAA&#13;&#10;" filled="f" stroked="f" strokeweight=".5pt">
                <v:textbox>
                  <w:txbxContent>
                    <w:p w14:paraId="2EEB3A8D" w14:textId="1242203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(incense and a vial of holy or unholy water)</w:t>
                      </w:r>
                    </w:p>
                  </w:txbxContent>
                </v:textbox>
              </v:shape>
            </w:pict>
          </mc:Fallback>
        </mc:AlternateContent>
      </w:r>
      <w:r w:rsidR="00447DC9">
        <w:rPr>
          <w:noProof/>
        </w:rPr>
        <mc:AlternateContent>
          <mc:Choice Requires="wps">
            <w:drawing>
              <wp:anchor distT="0" distB="0" distL="114300" distR="114300" simplePos="0" relativeHeight="251681792" behindDoc="0" locked="0" layoutInCell="1" allowOverlap="1" wp14:anchorId="096E0C91" wp14:editId="5DE4C2F5">
                <wp:simplePos x="0" y="0"/>
                <wp:positionH relativeFrom="column">
                  <wp:posOffset>23841</wp:posOffset>
                </wp:positionH>
                <wp:positionV relativeFrom="paragraph">
                  <wp:posOffset>-733540</wp:posOffset>
                </wp:positionV>
                <wp:extent cx="3185969" cy="48196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48822C9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E0C91" id="Textfeld 34" o:spid="_x0000_s1046" type="#_x0000_t202" style="position:absolute;margin-left:1.9pt;margin-top:-57.75pt;width:250.85pt;height:37.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" filled="f" stroked="f" strokeweight=".5pt">
                <v:textbox>
                  <w:txbxContent>
                    <w:p w14:paraId="48822C9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Commune</w:t>
                      </w:r>
                    </w:p>
                  </w:txbxContent>
                </v:textbox>
              </v:shape>
            </w:pict>
          </mc:Fallback>
        </mc:AlternateContent>
      </w:r>
      <w:r w:rsidR="00447DC9">
        <w:rPr>
          <w:noProof/>
        </w:rPr>
        <mc:AlternateContent>
          <mc:Choice Requires="wps">
            <w:drawing>
              <wp:anchor distT="0" distB="0" distL="114300" distR="114300" simplePos="0" relativeHeight="251688960" behindDoc="0" locked="0" layoutInCell="1" allowOverlap="1" wp14:anchorId="2C181842" wp14:editId="33675AFE">
                <wp:simplePos x="0" y="0"/>
                <wp:positionH relativeFrom="column">
                  <wp:posOffset>-264795</wp:posOffset>
                </wp:positionH>
                <wp:positionV relativeFrom="paragraph">
                  <wp:posOffset>2351405</wp:posOffset>
                </wp:positionV>
                <wp:extent cx="1079500" cy="2540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D7D62FF"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1842" id="Textfeld 35" o:spid="_x0000_s1047" type="#_x0000_t202" style="position:absolute;margin-left:-20.85pt;margin-top:185.15pt;width: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ANvf9hMQIAAFsEAAAOAAAAAAAAAAAA&#13;&#10;AAAAAC4CAABkcnMvZTJvRG9jLnhtbFBLAQItABQABgAIAAAAIQBRHvFu5AAAABABAAAPAAAAAAAA&#13;&#10;AAAAAAAAAIsEAABkcnMvZG93bnJldi54bWxQSwUGAAAAAAQABADzAAAAnAUAAAAA&#13;&#10;" filled="f" stroked="f" strokeweight=".5pt">
                <v:textbox>
                  <w:txbxContent>
                    <w:p w14:paraId="2D7D62FF"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1689984" behindDoc="0" locked="0" layoutInCell="1" allowOverlap="1" wp14:anchorId="1F1A92E6" wp14:editId="5982461D">
                <wp:simplePos x="0" y="0"/>
                <wp:positionH relativeFrom="column">
                  <wp:posOffset>-533400</wp:posOffset>
                </wp:positionH>
                <wp:positionV relativeFrom="paragraph">
                  <wp:posOffset>2108200</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25A40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A92E6" id="Textfeld 36" o:spid="_x0000_s1048"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oMfaTMCAABbBAAADgAAAAAAAAAA&#13;&#10;AAAAAAAuAgAAZHJzL2Uyb0RvYy54bWxQSwECLQAUAAYACAAAACEA9IKwwOMAAAAPAQAADwAAAAAA&#13;&#10;AAAAAAAAAACNBAAAZHJzL2Rvd25yZXYueG1sUEsFBgAAAAAEAAQA8wAAAJ0FAAAAAA==&#13;&#10;" filled="f" stroked="f" strokeweight=".5pt">
                <v:textbox>
                  <w:txbxContent>
                    <w:p w14:paraId="7725A40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686912" behindDoc="0" locked="0" layoutInCell="1" allowOverlap="1" wp14:anchorId="75C8A817" wp14:editId="2DE5673A">
                <wp:simplePos x="0" y="0"/>
                <wp:positionH relativeFrom="column">
                  <wp:posOffset>2694305</wp:posOffset>
                </wp:positionH>
                <wp:positionV relativeFrom="paragraph">
                  <wp:posOffset>2389505</wp:posOffset>
                </wp:positionV>
                <wp:extent cx="1079500" cy="2794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E9737D"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A817" id="Textfeld 37" o:spid="_x0000_s1049" type="#_x0000_t202" style="position:absolute;margin-left:212.15pt;margin-top:188.15pt;width:8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PTdt8yAgAAWwQAAA4AAAAAAAAA&#13;&#10;AAAAAAAALgIAAGRycy9lMm9Eb2MueG1sUEsBAi0AFAAGAAgAAAAhAFcf2jjlAAAAEAEAAA8AAAAA&#13;&#10;AAAAAAAAAAAAjAQAAGRycy9kb3ducmV2LnhtbFBLBQYAAAAABAAEAPMAAACeBQAAAAA=&#13;&#10;" filled="f" stroked="f" strokeweight=".5pt">
                <v:textbox>
                  <w:txbxContent>
                    <w:p w14:paraId="18E9737D"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w:drawing>
          <wp:anchor distT="0" distB="0" distL="114300" distR="114300" simplePos="0" relativeHeight="251684864" behindDoc="0" locked="0" layoutInCell="1" allowOverlap="1" wp14:anchorId="54B5F310" wp14:editId="633A823B">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683840" behindDoc="0" locked="0" layoutInCell="1" allowOverlap="1" wp14:anchorId="56A2EDF8" wp14:editId="43902972">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3F1827C" w14:textId="77777777" w:rsidR="00447DC9" w:rsidRDefault="00447DC9" w:rsidP="007717E6">
      <w:pPr>
        <w:sectPr w:rsidR="00447DC9" w:rsidSect="00447DC9">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7152" behindDoc="0" locked="0" layoutInCell="1" allowOverlap="1" wp14:anchorId="0C92D8E7" wp14:editId="7897CB44">
                <wp:simplePos x="0" y="0"/>
                <wp:positionH relativeFrom="column">
                  <wp:posOffset>3025659</wp:posOffset>
                </wp:positionH>
                <wp:positionV relativeFrom="paragraph">
                  <wp:posOffset>2111260</wp:posOffset>
                </wp:positionV>
                <wp:extent cx="1256549" cy="2794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590B7583"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D8E7" id="Textfeld 43" o:spid="_x0000_s1050" type="#_x0000_t202" style="position:absolute;margin-left:238.25pt;margin-top:166.25pt;width:98.9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xuibbjQCAABbBAAADgAAAAAA&#13;&#10;AAAAAAAAAAAuAgAAZHJzL2Uyb0RvYy54bWxQSwECLQAUAAYACAAAACEAxhOto+UAAAAQAQAADwAA&#13;&#10;AAAAAAAAAAAAAACOBAAAZHJzL2Rvd25yZXYueG1sUEsFBgAAAAAEAAQA8wAAAKAFAAAAAA==&#13;&#10;" filled="f" stroked="f" strokeweight=".5pt">
                <v:textbox>
                  <w:txbxContent>
                    <w:p w14:paraId="590B7583"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25DD621" wp14:editId="14EC9585">
                <wp:simplePos x="0" y="0"/>
                <wp:positionH relativeFrom="column">
                  <wp:posOffset>3385647</wp:posOffset>
                </wp:positionH>
                <wp:positionV relativeFrom="paragraph">
                  <wp:posOffset>-659765</wp:posOffset>
                </wp:positionV>
                <wp:extent cx="563245" cy="905164"/>
                <wp:effectExtent l="0" t="0" r="0" b="0"/>
                <wp:wrapNone/>
                <wp:docPr id="44" name="Textfeld 44"/>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72E215C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D621" id="Textfeld 44" o:spid="_x0000_s1051" type="#_x0000_t202" style="position:absolute;margin-left:266.6pt;margin-top:-51.95pt;width:44.35pt;height:7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wuPc5DQCAABaBAAADgAAAAAA&#13;&#10;AAAAAAAAAAAuAgAAZHJzL2Uyb0RvYy54bWxQSwECLQAUAAYACAAAACEA3f8/3uUAAAAQAQAADwAA&#13;&#10;AAAAAAAAAAAAAACOBAAAZHJzL2Rvd25yZXYueG1sUEsFBgAAAAAEAAQA8wAAAKAFAAAAAA==&#13;&#10;" filled="f" stroked="f" strokeweight=".5pt">
                <v:textbox>
                  <w:txbxContent>
                    <w:p w14:paraId="72E215C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330C796" wp14:editId="1165AF25">
                <wp:simplePos x="0" y="0"/>
                <wp:positionH relativeFrom="column">
                  <wp:posOffset>-188595</wp:posOffset>
                </wp:positionH>
                <wp:positionV relativeFrom="paragraph">
                  <wp:posOffset>3238095</wp:posOffset>
                </wp:positionV>
                <wp:extent cx="3886200" cy="3020291"/>
                <wp:effectExtent l="0" t="0" r="0" b="0"/>
                <wp:wrapNone/>
                <wp:docPr id="45" name="Textfeld 45"/>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73467FE7"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understand the literal meaning of any spoken language that you hear. You also understand any written language that you see, but you must be touching the surface on which the words are written. It takes about 1 minute to read one page of text. This spell doesn’t decode secret messages in a text or a glyph, such as an arcane sigil, that isn’t part of a written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C796" id="Textfeld 45" o:spid="_x0000_s1052" type="#_x0000_t202" style="position:absolute;margin-left:-14.85pt;margin-top:254.95pt;width:306pt;height:23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GXcJ141AgAAXAQAAA4AAAAA&#13;&#10;AAAAAAAAAAAALgIAAGRycy9lMm9Eb2MueG1sUEsBAi0AFAAGAAgAAAAhANN4WajlAAAAEAEAAA8A&#13;&#10;AAAAAAAAAAAAAAAAjwQAAGRycy9kb3ducmV2LnhtbFBLBQYAAAAABAAEAPMAAAChBQAAAAA=&#13;&#10;" filled="f" stroked="f" strokeweight=".5pt">
                <v:textbox>
                  <w:txbxContent>
                    <w:p w14:paraId="73467FE7"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understand the literal meaning of any spoken language that you hear. You also understand any written language that you see, but you must be touching the surface on which the words are written. It takes about 1 minute to read one page of text. This spell doesn’t decode secret messages in a text or a glyph, such as an arcane sigil, that isn’t part of a written language.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4FCD644" wp14:editId="72B4AE8A">
                <wp:simplePos x="0" y="0"/>
                <wp:positionH relativeFrom="column">
                  <wp:posOffset>254750</wp:posOffset>
                </wp:positionH>
                <wp:positionV relativeFrom="paragraph">
                  <wp:posOffset>2610023</wp:posOffset>
                </wp:positionV>
                <wp:extent cx="3084946" cy="628073"/>
                <wp:effectExtent l="0" t="0" r="0" b="0"/>
                <wp:wrapNone/>
                <wp:docPr id="46" name="Textfeld 46"/>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5C47B013" w14:textId="0DD9C415"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pinch of soot and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D644" id="Textfeld 46" o:spid="_x0000_s1053" type="#_x0000_t202" style="position:absolute;margin-left:20.05pt;margin-top:205.5pt;width:242.9pt;height:4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3Du7PjMCAABbBAAADgAAAAAAAAAA&#13;&#10;AAAAAAAuAgAAZHJzL2Uyb0RvYy54bWxQSwECLQAUAAYACAAAACEAd8OjWuMAAAAPAQAADwAAAAAA&#13;&#10;AAAAAAAAAACNBAAAZHJzL2Rvd25yZXYueG1sUEsFBgAAAAAEAAQA8wAAAJ0FAAAAAA==&#13;&#10;" filled="f" stroked="f" strokeweight=".5pt">
                <v:textbox>
                  <w:txbxContent>
                    <w:p w14:paraId="5C47B013" w14:textId="0DD9C415"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pinch of soot and salt)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898DB0C" wp14:editId="3B181907">
                <wp:simplePos x="0" y="0"/>
                <wp:positionH relativeFrom="column">
                  <wp:posOffset>23841</wp:posOffset>
                </wp:positionH>
                <wp:positionV relativeFrom="paragraph">
                  <wp:posOffset>-733540</wp:posOffset>
                </wp:positionV>
                <wp:extent cx="3185969" cy="48196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75A4A324"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Comprehend 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8DB0C" id="Textfeld 47" o:spid="_x0000_s1054" type="#_x0000_t202" style="position:absolute;margin-left:1.9pt;margin-top:-57.75pt;width:250.85pt;height:37.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DdSN7ZNAIAAFsEAAAOAAAAAAAA&#13;&#10;AAAAAAAAAC4CAABkcnMvZTJvRG9jLnhtbFBLAQItABQABgAIAAAAIQDl1gsi5AAAAA8BAAAPAAAA&#13;&#10;AAAAAAAAAAAAAI4EAABkcnMvZG93bnJldi54bWxQSwUGAAAAAAQABADzAAAAnwUAAAAA&#13;&#10;" filled="f" stroked="f" strokeweight=".5pt">
                <v:textbox>
                  <w:txbxContent>
                    <w:p w14:paraId="75A4A324"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Comprehend Languages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684E7D4" wp14:editId="53BE7207">
                <wp:simplePos x="0" y="0"/>
                <wp:positionH relativeFrom="column">
                  <wp:posOffset>-264795</wp:posOffset>
                </wp:positionH>
                <wp:positionV relativeFrom="paragraph">
                  <wp:posOffset>2351405</wp:posOffset>
                </wp:positionV>
                <wp:extent cx="1079500" cy="2540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1A49BD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E7D4" id="Textfeld 48" o:spid="_x0000_s1055" type="#_x0000_t202" style="position:absolute;margin-left:-20.85pt;margin-top:185.15pt;width: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HzxgSjICAABbBAAADgAAAAAAAAAA&#13;&#10;AAAAAAAuAgAAZHJzL2Uyb0RvYy54bWxQSwECLQAUAAYACAAAACEAUR7xbuQAAAAQAQAADwAAAAAA&#13;&#10;AAAAAAAAAACMBAAAZHJzL2Rvd25yZXYueG1sUEsFBgAAAAAEAAQA8wAAAJ0FAAAAAA==&#13;&#10;" filled="f" stroked="f" strokeweight=".5pt">
                <v:textbox>
                  <w:txbxContent>
                    <w:p w14:paraId="31A49BD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C29515B" wp14:editId="6822EF97">
                <wp:simplePos x="0" y="0"/>
                <wp:positionH relativeFrom="column">
                  <wp:posOffset>-533400</wp:posOffset>
                </wp:positionH>
                <wp:positionV relativeFrom="paragraph">
                  <wp:posOffset>2108200</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5DB3A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515B" id="Textfeld 49" o:spid="_x0000_s1056"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EQqEKTACAABbBAAADgAAAAAAAAAAAAAA&#13;&#10;AAAuAgAAZHJzL2Uyb0RvYy54bWxQSwECLQAUAAYACAAAACEA9IKwwOMAAAAPAQAADwAAAAAAAAAA&#13;&#10;AAAAAACKBAAAZHJzL2Rvd25yZXYueG1sUEsFBgAAAAAEAAQA8wAAAJoFAAAAAA==&#13;&#10;" filled="f" stroked="f" strokeweight=".5pt">
                <v:textbox>
                  <w:txbxContent>
                    <w:p w14:paraId="325DB3A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F4E6466" wp14:editId="1D6E7027">
                <wp:simplePos x="0" y="0"/>
                <wp:positionH relativeFrom="column">
                  <wp:posOffset>2694305</wp:posOffset>
                </wp:positionH>
                <wp:positionV relativeFrom="paragraph">
                  <wp:posOffset>2389505</wp:posOffset>
                </wp:positionV>
                <wp:extent cx="1079500" cy="2794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551B6F"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6466" id="Textfeld 50" o:spid="_x0000_s1057" type="#_x0000_t202" style="position:absolute;margin-left:212.15pt;margin-top:188.15pt;width:8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" filled="f" stroked="f" strokeweight=".5pt">
                <v:textbox>
                  <w:txbxContent>
                    <w:p w14:paraId="78551B6F"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w:drawing>
          <wp:anchor distT="0" distB="0" distL="114300" distR="114300" simplePos="0" relativeHeight="251696128" behindDoc="0" locked="0" layoutInCell="1" allowOverlap="1" wp14:anchorId="30D14C81" wp14:editId="6870BD83">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95104" behindDoc="0" locked="0" layoutInCell="1" allowOverlap="1" wp14:anchorId="482343D3" wp14:editId="0BEDCB73">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3278885" w14:textId="77777777" w:rsidR="00447DC9" w:rsidRDefault="00447DC9" w:rsidP="007717E6">
      <w:pPr>
        <w:sectPr w:rsidR="00447DC9" w:rsidSect="00447DC9">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8416" behindDoc="0" locked="0" layoutInCell="1" allowOverlap="1" wp14:anchorId="3CA2AD6E" wp14:editId="47E426B5">
                <wp:simplePos x="0" y="0"/>
                <wp:positionH relativeFrom="column">
                  <wp:posOffset>3025659</wp:posOffset>
                </wp:positionH>
                <wp:positionV relativeFrom="paragraph">
                  <wp:posOffset>2111260</wp:posOffset>
                </wp:positionV>
                <wp:extent cx="1256549" cy="279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506CF14F"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 feet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AD6E" id="Textfeld 56" o:spid="_x0000_s1058" type="#_x0000_t202" style="position:absolute;margin-left:238.25pt;margin-top:166.25pt;width:98.9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PrKtXQ1AgAAWwQAAA4AAAAA&#13;&#10;AAAAAAAAAAAALgIAAGRycy9lMm9Eb2MueG1sUEsBAi0AFAAGAAgAAAAhAMYTraPlAAAAEAEAAA8A&#13;&#10;AAAAAAAAAAAAAAAAjwQAAGRycy9kb3ducmV2LnhtbFBLBQYAAAAABAAEAPMAAAChBQAAAAA=&#13;&#10;" filled="f" stroked="f" strokeweight=".5pt">
                <v:textbox>
                  <w:txbxContent>
                    <w:p w14:paraId="506CF14F"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 feet aura</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6ADCE1D" wp14:editId="24C8F8A4">
                <wp:simplePos x="0" y="0"/>
                <wp:positionH relativeFrom="column">
                  <wp:posOffset>3385647</wp:posOffset>
                </wp:positionH>
                <wp:positionV relativeFrom="paragraph">
                  <wp:posOffset>-659765</wp:posOffset>
                </wp:positionV>
                <wp:extent cx="563245" cy="905164"/>
                <wp:effectExtent l="0" t="0" r="0" b="0"/>
                <wp:wrapNone/>
                <wp:docPr id="57" name="Textfeld 57"/>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7FBB2849"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CE1D" id="Textfeld 57" o:spid="_x0000_s1059" type="#_x0000_t202" style="position:absolute;margin-left:266.6pt;margin-top:-51.95pt;width:44.35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9bw1tDQCAABaBAAADgAAAAAA&#13;&#10;AAAAAAAAAAAuAgAAZHJzL2Uyb0RvYy54bWxQSwECLQAUAAYACAAAACEA3f8/3uUAAAAQAQAADwAA&#13;&#10;AAAAAAAAAAAAAACOBAAAZHJzL2Rvd25yZXYueG1sUEsFBgAAAAAEAAQA8wAAAKAFAAAAAA==&#13;&#10;" filled="f" stroked="f" strokeweight=".5pt">
                <v:textbox>
                  <w:txbxContent>
                    <w:p w14:paraId="7FBB2849"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CF777B4" wp14:editId="4CB82336">
                <wp:simplePos x="0" y="0"/>
                <wp:positionH relativeFrom="column">
                  <wp:posOffset>-188595</wp:posOffset>
                </wp:positionH>
                <wp:positionV relativeFrom="paragraph">
                  <wp:posOffset>3238095</wp:posOffset>
                </wp:positionV>
                <wp:extent cx="3886200" cy="3020291"/>
                <wp:effectExtent l="0" t="0" r="0" b="0"/>
                <wp:wrapNone/>
                <wp:docPr id="58" name="Textfeld 58"/>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4C713FEC"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sense the presence of magic within 30 feet of you. If you sense magic in this way, you can use your action to see a faint aura around any visible creature or object in the area that bears magic, and you learn its school of magic, if any. The spell can penetrate most barriers, but it is blocked by 1 foot of stone, 1 inch of common metal, a thin sheet of lead, or 3 feet of wood or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77B4" id="Textfeld 58" o:spid="_x0000_s1060" type="#_x0000_t202" style="position:absolute;margin-left:-14.85pt;margin-top:254.95pt;width:306pt;height:23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" filled="f" stroked="f" strokeweight=".5pt">
                <v:textbox>
                  <w:txbxContent>
                    <w:p w14:paraId="4C713FEC"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sense the presence of magic within 30 feet of you. If you sense magic in this way, you can use your action to see a faint aura around any visible creature or object in the area that bears magic, and you learn its school of magic, if any. The spell can penetrate most barriers, but it is blocked by 1 foot of stone, 1 inch of common metal, a thin sheet of lead, or 3 feet of wood or dirt.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F2B9AE5" wp14:editId="56E21995">
                <wp:simplePos x="0" y="0"/>
                <wp:positionH relativeFrom="column">
                  <wp:posOffset>254750</wp:posOffset>
                </wp:positionH>
                <wp:positionV relativeFrom="paragraph">
                  <wp:posOffset>2610023</wp:posOffset>
                </wp:positionV>
                <wp:extent cx="3084946" cy="628073"/>
                <wp:effectExtent l="0" t="0" r="0" b="0"/>
                <wp:wrapNone/>
                <wp:docPr id="59" name="Textfeld 59"/>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46945BAF"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9AE5" id="Textfeld 59" o:spid="_x0000_s1061" type="#_x0000_t202" style="position:absolute;margin-left:20.05pt;margin-top:205.5pt;width:242.9pt;height:4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8APRrjMCAABbBAAADgAAAAAAAAAA&#13;&#10;AAAAAAAuAgAAZHJzL2Uyb0RvYy54bWxQSwECLQAUAAYACAAAACEAd8OjWuMAAAAPAQAADwAAAAAA&#13;&#10;AAAAAAAAAACNBAAAZHJzL2Rvd25yZXYueG1sUEsFBgAAAAAEAAQA8wAAAJ0FAAAAAA==&#13;&#10;" filled="f" stroked="f" strokeweight=".5pt">
                <v:textbox>
                  <w:txbxContent>
                    <w:p w14:paraId="46945BAF"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AFC5387" wp14:editId="7D1D392E">
                <wp:simplePos x="0" y="0"/>
                <wp:positionH relativeFrom="column">
                  <wp:posOffset>23841</wp:posOffset>
                </wp:positionH>
                <wp:positionV relativeFrom="paragraph">
                  <wp:posOffset>-733540</wp:posOffset>
                </wp:positionV>
                <wp:extent cx="3185969" cy="481965"/>
                <wp:effectExtent l="0" t="0" r="0" b="0"/>
                <wp:wrapNone/>
                <wp:docPr id="60" name="Textfeld 60"/>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1CF8E09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Magic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C5387" id="Textfeld 60" o:spid="_x0000_s1062" type="#_x0000_t202" style="position:absolute;margin-left:1.9pt;margin-top:-57.75pt;width:250.85pt;height:37.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" filled="f" stroked="f" strokeweight=".5pt">
                <v:textbox>
                  <w:txbxContent>
                    <w:p w14:paraId="1CF8E09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Magic</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527A36D" wp14:editId="3CB58768">
                <wp:simplePos x="0" y="0"/>
                <wp:positionH relativeFrom="column">
                  <wp:posOffset>-264795</wp:posOffset>
                </wp:positionH>
                <wp:positionV relativeFrom="paragraph">
                  <wp:posOffset>2351405</wp:posOffset>
                </wp:positionV>
                <wp:extent cx="1079500" cy="2540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7819C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A36D" id="Textfeld 61" o:spid="_x0000_s1063" type="#_x0000_t202" style="position:absolute;margin-left:-20.85pt;margin-top:185.15pt;width:8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DqXnkxMQIAAFsEAAAOAAAAAAAAAAAA&#13;&#10;AAAAAC4CAABkcnMvZTJvRG9jLnhtbFBLAQItABQABgAIAAAAIQBRHvFu5AAAABABAAAPAAAAAAAA&#13;&#10;AAAAAAAAAIsEAABkcnMvZG93bnJldi54bWxQSwUGAAAAAAQABADzAAAAnAUAAAAA&#13;&#10;" filled="f" stroked="f" strokeweight=".5pt">
                <v:textbox>
                  <w:txbxContent>
                    <w:p w14:paraId="67819C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B186F75" wp14:editId="1378AAB5">
                <wp:simplePos x="0" y="0"/>
                <wp:positionH relativeFrom="column">
                  <wp:posOffset>-533400</wp:posOffset>
                </wp:positionH>
                <wp:positionV relativeFrom="paragraph">
                  <wp:posOffset>2108200</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351A5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6F75" id="Textfeld 62" o:spid="_x0000_s1064"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mKY3GMgIAAFsEAAAOAAAAAAAAAAAA&#13;&#10;AAAAAC4CAABkcnMvZTJvRG9jLnhtbFBLAQItABQABgAIAAAAIQD0grDA4wAAAA8BAAAPAAAAAAAA&#13;&#10;AAAAAAAAAIwEAABkcnMvZG93bnJldi54bWxQSwUGAAAAAAQABADzAAAAnAUAAAAA&#13;&#10;" filled="f" stroked="f" strokeweight=".5pt">
                <v:textbox>
                  <w:txbxContent>
                    <w:p w14:paraId="36351A5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7399502" wp14:editId="17162A7F">
                <wp:simplePos x="0" y="0"/>
                <wp:positionH relativeFrom="column">
                  <wp:posOffset>2694305</wp:posOffset>
                </wp:positionH>
                <wp:positionV relativeFrom="paragraph">
                  <wp:posOffset>2389505</wp:posOffset>
                </wp:positionV>
                <wp:extent cx="1079500" cy="27940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EA882E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9502" id="Textfeld 63" o:spid="_x0000_s1065" type="#_x0000_t202" style="position:absolute;margin-left:212.15pt;margin-top:188.15pt;width:8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RwMQIAAFs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F3nkcDECAABbBAAADgAAAAAAAAAA&#13;&#10;AAAAAAAuAgAAZHJzL2Uyb0RvYy54bWxQSwECLQAUAAYACAAAACEAVx/aOOUAAAAQAQAADwAAAAAA&#13;&#10;AAAAAAAAAACLBAAAZHJzL2Rvd25yZXYueG1sUEsFBgAAAAAEAAQA8wAAAJ0FAAAAAA==&#13;&#10;" filled="f" stroked="f" strokeweight=".5pt">
                <v:textbox>
                  <w:txbxContent>
                    <w:p w14:paraId="4EA882E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w:drawing>
          <wp:anchor distT="0" distB="0" distL="114300" distR="114300" simplePos="0" relativeHeight="251707392" behindDoc="0" locked="0" layoutInCell="1" allowOverlap="1" wp14:anchorId="48690987" wp14:editId="009F4D26">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06368" behindDoc="0" locked="0" layoutInCell="1" allowOverlap="1" wp14:anchorId="7A5F5AC1" wp14:editId="3729A7E9">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EAD1602" w14:textId="50D7A033" w:rsidR="00447DC9" w:rsidRDefault="00905690" w:rsidP="007717E6">
      <w:pPr>
        <w:sectPr w:rsidR="00447DC9" w:rsidSect="00447DC9">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4800" behindDoc="0" locked="0" layoutInCell="1" allowOverlap="1" wp14:anchorId="61B8DC36" wp14:editId="56711BB5">
                <wp:simplePos x="0" y="0"/>
                <wp:positionH relativeFrom="column">
                  <wp:posOffset>-188595</wp:posOffset>
                </wp:positionH>
                <wp:positionV relativeFrom="paragraph">
                  <wp:posOffset>3450302</wp:posOffset>
                </wp:positionV>
                <wp:extent cx="3886200" cy="3020291"/>
                <wp:effectExtent l="0" t="0" r="0" b="0"/>
                <wp:wrapNone/>
                <wp:docPr id="71" name="Textfeld 71"/>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08EC850E"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Your magic and an offering put you in contact with a god or a god’s servants. You ask a single question concerning a specific goal, event, or activity to occur within 7 days. The DM offers a truthful reply. The reply might be a short phrase, a cryptic rhyme, or an omen. The spell doesn’t take into account any possible circumstances that might change the outcome, such as the casting of additional spells or the loss or gain of a companion. If you cast the spell two or more times before finishing your next long rest, there is a cumulative 25 percent chance for each casting after the first that you get a random reading. The DM makes this roll in 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DC36" id="Textfeld 71" o:spid="_x0000_s1066" type="#_x0000_t202" style="position:absolute;margin-left:-14.85pt;margin-top:271.7pt;width:306pt;height:23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" filled="f" stroked="f" strokeweight=".5pt">
                <v:textbox>
                  <w:txbxContent>
                    <w:p w14:paraId="08EC850E"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Your magic and an offering put you in contact with a god or a god’s servants. You ask a single question concerning a specific goal, event, or activity to occur within 7 days. The DM offers a truthful reply. The reply might be a short phrase, a cryptic rhyme, or an omen. The spell doesn’t take into account any possible circumstances that might change the outcome, such as the casting of additional spells or the loss or gain of a companion. If you cast the spell two or more times before finishing your next long rest, there is a cumulative 25 percent chance for each casting after the first that you get a random reading. The DM makes this roll in secret.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671BF725" wp14:editId="4A32FF27">
                <wp:simplePos x="0" y="0"/>
                <wp:positionH relativeFrom="column">
                  <wp:posOffset>254749</wp:posOffset>
                </wp:positionH>
                <wp:positionV relativeFrom="paragraph">
                  <wp:posOffset>2610023</wp:posOffset>
                </wp:positionV>
                <wp:extent cx="3214255" cy="628015"/>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214255" cy="628015"/>
                        </a:xfrm>
                        <a:prstGeom prst="rect">
                          <a:avLst/>
                        </a:prstGeom>
                        <a:noFill/>
                        <a:ln w="6350">
                          <a:noFill/>
                        </a:ln>
                      </wps:spPr>
                      <wps:txbx>
                        <w:txbxContent>
                          <w:p w14:paraId="7DDAE188" w14:textId="764409A8"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(incense and a sacrificial offering appropriate to your religion, together worth at least 25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F725" id="Textfeld 72" o:spid="_x0000_s1067" type="#_x0000_t202" style="position:absolute;margin-left:20.05pt;margin-top:205.5pt;width:253.1pt;height:4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" filled="f" stroked="f" strokeweight=".5pt">
                <v:textbox>
                  <w:txbxContent>
                    <w:p w14:paraId="7DDAE188" w14:textId="764409A8"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(incense and a sacrificial offering appropriate to your religion, together worth at least 25 gp, which the spell consumes)</w:t>
                      </w:r>
                    </w:p>
                  </w:txbxContent>
                </v:textbox>
              </v:shape>
            </w:pict>
          </mc:Fallback>
        </mc:AlternateContent>
      </w:r>
      <w:r w:rsidR="00447DC9">
        <w:rPr>
          <w:noProof/>
        </w:rPr>
        <mc:AlternateContent>
          <mc:Choice Requires="wps">
            <w:drawing>
              <wp:anchor distT="0" distB="0" distL="114300" distR="114300" simplePos="0" relativeHeight="251719680" behindDoc="0" locked="0" layoutInCell="1" allowOverlap="1" wp14:anchorId="541B5628" wp14:editId="37C5256F">
                <wp:simplePos x="0" y="0"/>
                <wp:positionH relativeFrom="column">
                  <wp:posOffset>3025659</wp:posOffset>
                </wp:positionH>
                <wp:positionV relativeFrom="paragraph">
                  <wp:posOffset>2111260</wp:posOffset>
                </wp:positionV>
                <wp:extent cx="1256549" cy="27940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2875408E"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5628" id="Textfeld 69" o:spid="_x0000_s1068" type="#_x0000_t202" style="position:absolute;margin-left:238.25pt;margin-top:166.25pt;width:98.9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" filled="f" stroked="f" strokeweight=".5pt">
                <v:textbox>
                  <w:txbxContent>
                    <w:p w14:paraId="2875408E"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716608" behindDoc="0" locked="0" layoutInCell="1" allowOverlap="1" wp14:anchorId="2139D231" wp14:editId="42684AEA">
                <wp:simplePos x="0" y="0"/>
                <wp:positionH relativeFrom="column">
                  <wp:posOffset>3385647</wp:posOffset>
                </wp:positionH>
                <wp:positionV relativeFrom="paragraph">
                  <wp:posOffset>-659765</wp:posOffset>
                </wp:positionV>
                <wp:extent cx="563245" cy="905164"/>
                <wp:effectExtent l="0" t="0" r="0" b="0"/>
                <wp:wrapNone/>
                <wp:docPr id="70" name="Textfeld 70"/>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B67E7E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D231" id="Textfeld 70" o:spid="_x0000_s1069" type="#_x0000_t202" style="position:absolute;margin-left:266.6pt;margin-top:-51.95pt;width:44.35pt;height:7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" filled="f" stroked="f" strokeweight=".5pt">
                <v:textbox>
                  <w:txbxContent>
                    <w:p w14:paraId="1B67E7E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447DC9">
        <w:rPr>
          <w:noProof/>
        </w:rPr>
        <mc:AlternateContent>
          <mc:Choice Requires="wps">
            <w:drawing>
              <wp:anchor distT="0" distB="0" distL="114300" distR="114300" simplePos="0" relativeHeight="251715584" behindDoc="0" locked="0" layoutInCell="1" allowOverlap="1" wp14:anchorId="14D119BF" wp14:editId="34D56B89">
                <wp:simplePos x="0" y="0"/>
                <wp:positionH relativeFrom="column">
                  <wp:posOffset>23841</wp:posOffset>
                </wp:positionH>
                <wp:positionV relativeFrom="paragraph">
                  <wp:posOffset>-733540</wp:posOffset>
                </wp:positionV>
                <wp:extent cx="3185969" cy="481965"/>
                <wp:effectExtent l="0" t="0" r="0" b="0"/>
                <wp:wrapNone/>
                <wp:docPr id="73" name="Textfeld 73"/>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3199A451"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D119BF" id="Textfeld 73" o:spid="_x0000_s1070" type="#_x0000_t202" style="position:absolute;margin-left:1.9pt;margin-top:-57.75pt;width:250.85pt;height:37.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AZFxEYNAIAAFsEAAAOAAAAAAAA&#13;&#10;AAAAAAAAAC4CAABkcnMvZTJvRG9jLnhtbFBLAQItABQABgAIAAAAIQDl1gsi5AAAAA8BAAAPAAAA&#13;&#10;AAAAAAAAAAAAAI4EAABkcnMvZG93bnJldi54bWxQSwUGAAAAAAQABADzAAAAnwUAAAAA&#13;&#10;" filled="f" stroked="f" strokeweight=".5pt">
                <v:textbox>
                  <w:txbxContent>
                    <w:p w14:paraId="3199A451"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Divination</w:t>
                      </w:r>
                    </w:p>
                  </w:txbxContent>
                </v:textbox>
              </v:shape>
            </w:pict>
          </mc:Fallback>
        </mc:AlternateContent>
      </w:r>
      <w:r w:rsidR="00447DC9">
        <w:rPr>
          <w:noProof/>
        </w:rPr>
        <mc:AlternateContent>
          <mc:Choice Requires="wps">
            <w:drawing>
              <wp:anchor distT="0" distB="0" distL="114300" distR="114300" simplePos="0" relativeHeight="251722752" behindDoc="0" locked="0" layoutInCell="1" allowOverlap="1" wp14:anchorId="7A8B349E" wp14:editId="496E8709">
                <wp:simplePos x="0" y="0"/>
                <wp:positionH relativeFrom="column">
                  <wp:posOffset>-264795</wp:posOffset>
                </wp:positionH>
                <wp:positionV relativeFrom="paragraph">
                  <wp:posOffset>2351405</wp:posOffset>
                </wp:positionV>
                <wp:extent cx="1079500" cy="2540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4BC4BE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349E" id="Textfeld 74" o:spid="_x0000_s1071" type="#_x0000_t202" style="position:absolute;margin-left:-20.85pt;margin-top:185.15pt;width:8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KXl6JDICAABbBAAADgAAAAAAAAAA&#13;&#10;AAAAAAAuAgAAZHJzL2Uyb0RvYy54bWxQSwECLQAUAAYACAAAACEAUR7xbuQAAAAQAQAADwAAAAAA&#13;&#10;AAAAAAAAAACMBAAAZHJzL2Rvd25yZXYueG1sUEsFBgAAAAAEAAQA8wAAAJ0FAAAAAA==&#13;&#10;" filled="f" stroked="f" strokeweight=".5pt">
                <v:textbox>
                  <w:txbxContent>
                    <w:p w14:paraId="64BC4BE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723776" behindDoc="0" locked="0" layoutInCell="1" allowOverlap="1" wp14:anchorId="303F4501" wp14:editId="0646FDF3">
                <wp:simplePos x="0" y="0"/>
                <wp:positionH relativeFrom="column">
                  <wp:posOffset>-533400</wp:posOffset>
                </wp:positionH>
                <wp:positionV relativeFrom="paragraph">
                  <wp:posOffset>2108200</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B0D874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4501" id="Textfeld 75" o:spid="_x0000_s1072"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6gtfqMgIAAFsEAAAOAAAAAAAAAAAA&#13;&#10;AAAAAC4CAABkcnMvZTJvRG9jLnhtbFBLAQItABQABgAIAAAAIQD0grDA4wAAAA8BAAAPAAAAAAAA&#13;&#10;AAAAAAAAAIwEAABkcnMvZG93bnJldi54bWxQSwUGAAAAAAQABADzAAAAnAUAAAAA&#13;&#10;" filled="f" stroked="f" strokeweight=".5pt">
                <v:textbox>
                  <w:txbxContent>
                    <w:p w14:paraId="7B0D874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720704" behindDoc="0" locked="0" layoutInCell="1" allowOverlap="1" wp14:anchorId="6C890ACC" wp14:editId="607024CD">
                <wp:simplePos x="0" y="0"/>
                <wp:positionH relativeFrom="column">
                  <wp:posOffset>2694305</wp:posOffset>
                </wp:positionH>
                <wp:positionV relativeFrom="paragraph">
                  <wp:posOffset>2389505</wp:posOffset>
                </wp:positionV>
                <wp:extent cx="1079500" cy="27940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0ABFB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0ACC" id="Textfeld 76" o:spid="_x0000_s1073" type="#_x0000_t202" style="position:absolute;margin-left:212.15pt;margin-top:188.15pt;width:8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a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BcX85oyAgAAWwQAAA4AAAAAAAAA&#13;&#10;AAAAAAAALgIAAGRycy9lMm9Eb2MueG1sUEsBAi0AFAAGAAgAAAAhAFcf2jjlAAAAEAEAAA8AAAAA&#13;&#10;AAAAAAAAAAAAjAQAAGRycy9kb3ducmV2LnhtbFBLBQYAAAAABAAEAPMAAACeBQAAAAA=&#13;&#10;" filled="f" stroked="f" strokeweight=".5pt">
                <v:textbox>
                  <w:txbxContent>
                    <w:p w14:paraId="3D0ABFB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447DC9">
        <w:rPr>
          <w:noProof/>
        </w:rPr>
        <w:drawing>
          <wp:anchor distT="0" distB="0" distL="114300" distR="114300" simplePos="0" relativeHeight="251718656" behindDoc="0" locked="0" layoutInCell="1" allowOverlap="1" wp14:anchorId="4940AD81" wp14:editId="514D1051">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717632" behindDoc="0" locked="0" layoutInCell="1" allowOverlap="1" wp14:anchorId="1477E731" wp14:editId="56ED0EA1">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1320D56" w14:textId="5E2EF775" w:rsidR="00447DC9" w:rsidRDefault="00905690" w:rsidP="007717E6">
      <w:pPr>
        <w:sectPr w:rsidR="00447DC9" w:rsidSect="00447DC9">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1968" behindDoc="0" locked="0" layoutInCell="1" allowOverlap="1" wp14:anchorId="76B778A2" wp14:editId="5975BB41">
                <wp:simplePos x="0" y="0"/>
                <wp:positionH relativeFrom="column">
                  <wp:posOffset>2693150</wp:posOffset>
                </wp:positionH>
                <wp:positionV relativeFrom="paragraph">
                  <wp:posOffset>2388350</wp:posOffset>
                </wp:positionV>
                <wp:extent cx="1302328" cy="397164"/>
                <wp:effectExtent l="0" t="0" r="0" b="0"/>
                <wp:wrapNone/>
                <wp:docPr id="89" name="Textfeld 89"/>
                <wp:cNvGraphicFramePr/>
                <a:graphic xmlns:a="http://schemas.openxmlformats.org/drawingml/2006/main">
                  <a:graphicData uri="http://schemas.microsoft.com/office/word/2010/wordprocessingShape">
                    <wps:wsp>
                      <wps:cNvSpPr txBox="1"/>
                      <wps:spPr>
                        <a:xfrm>
                          <a:off x="0" y="0"/>
                          <a:ext cx="1302328" cy="397164"/>
                        </a:xfrm>
                        <a:prstGeom prst="rect">
                          <a:avLst/>
                        </a:prstGeom>
                        <a:noFill/>
                        <a:ln w="6350">
                          <a:noFill/>
                        </a:ln>
                      </wps:spPr>
                      <wps:txbx>
                        <w:txbxContent>
                          <w:p w14:paraId="3113D70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78A2" id="Textfeld 89" o:spid="_x0000_s1074" type="#_x0000_t202" style="position:absolute;margin-left:212.05pt;margin-top:188.05pt;width:102.55pt;height:3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" filled="f" stroked="f" strokeweight=".5pt">
                <v:textbox>
                  <w:txbxContent>
                    <w:p w14:paraId="3113D70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day</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8C9B21B" wp14:editId="626172DA">
                <wp:simplePos x="0" y="0"/>
                <wp:positionH relativeFrom="column">
                  <wp:posOffset>254750</wp:posOffset>
                </wp:positionH>
                <wp:positionV relativeFrom="paragraph">
                  <wp:posOffset>2610023</wp:posOffset>
                </wp:positionV>
                <wp:extent cx="3084830" cy="757382"/>
                <wp:effectExtent l="0" t="0" r="0" b="0"/>
                <wp:wrapNone/>
                <wp:docPr id="85" name="Textfeld 85"/>
                <wp:cNvGraphicFramePr/>
                <a:graphic xmlns:a="http://schemas.openxmlformats.org/drawingml/2006/main">
                  <a:graphicData uri="http://schemas.microsoft.com/office/word/2010/wordprocessingShape">
                    <wps:wsp>
                      <wps:cNvSpPr txBox="1"/>
                      <wps:spPr>
                        <a:xfrm>
                          <a:off x="0" y="0"/>
                          <a:ext cx="3084830" cy="757382"/>
                        </a:xfrm>
                        <a:prstGeom prst="rect">
                          <a:avLst/>
                        </a:prstGeom>
                        <a:noFill/>
                        <a:ln w="6350">
                          <a:noFill/>
                        </a:ln>
                      </wps:spPr>
                      <wps:txbx>
                        <w:txbxContent>
                          <w:p w14:paraId="41B55993" w14:textId="5049B8C1" w:rsidR="00447DC9" w:rsidRPr="00905690" w:rsidRDefault="00447DC9" w:rsidP="00A37863">
                            <w:pPr>
                              <w:jc w:val="center"/>
                              <w:rPr>
                                <w:rFonts w:ascii="BlackChancery" w:hAnsi="BlackChancery"/>
                                <w:color w:val="4D4121"/>
                                <w:sz w:val="18"/>
                                <w:szCs w:val="1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18"/>
                                <w:szCs w:val="18"/>
                                <w:lang w:val="en-US"/>
                              </w:rPr>
                              <w:t>(a set of divinatory tools—such as bones, ivory sticks, cards, teeth, or carved runes— worth 100 gp and an object from the location you wish to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B21B" id="Textfeld 85" o:spid="_x0000_s1075" type="#_x0000_t202" style="position:absolute;margin-left:20.05pt;margin-top:205.5pt;width:242.9pt;height:5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" filled="f" stroked="f" strokeweight=".5pt">
                <v:textbox>
                  <w:txbxContent>
                    <w:p w14:paraId="41B55993" w14:textId="5049B8C1" w:rsidR="00447DC9" w:rsidRPr="00905690" w:rsidRDefault="00447DC9" w:rsidP="00A37863">
                      <w:pPr>
                        <w:jc w:val="center"/>
                        <w:rPr>
                          <w:rFonts w:ascii="BlackChancery" w:hAnsi="BlackChancery"/>
                          <w:color w:val="4D4121"/>
                          <w:sz w:val="18"/>
                          <w:szCs w:val="1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18"/>
                          <w:szCs w:val="18"/>
                          <w:lang w:val="en-US"/>
                        </w:rPr>
                        <w:t>(a set of divinatory tools—such as bones, ivory sticks, cards, teeth, or carved runes— worth 100 gp and an object from the location you wish to find)</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0AD0954" wp14:editId="2478FB34">
                <wp:simplePos x="0" y="0"/>
                <wp:positionH relativeFrom="column">
                  <wp:posOffset>-530860</wp:posOffset>
                </wp:positionH>
                <wp:positionV relativeFrom="paragraph">
                  <wp:posOffset>3514956</wp:posOffset>
                </wp:positionV>
                <wp:extent cx="4599709" cy="302006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4599709" cy="3020060"/>
                        </a:xfrm>
                        <a:prstGeom prst="rect">
                          <a:avLst/>
                        </a:prstGeom>
                        <a:noFill/>
                        <a:ln w="6350">
                          <a:noFill/>
                        </a:ln>
                      </wps:spPr>
                      <wps:txbx>
                        <w:txbxContent>
                          <w:p w14:paraId="6913DF0A" w14:textId="77777777" w:rsidR="00905690" w:rsidRPr="00905690" w:rsidRDefault="00905690" w:rsidP="00905690">
                            <w:pPr>
                              <w:rPr>
                                <w:rFonts w:ascii="BlackChancery" w:hAnsi="BlackChancery"/>
                                <w:color w:val="4D4121"/>
                                <w:sz w:val="20"/>
                                <w:szCs w:val="20"/>
                                <w:lang w:val="en-US"/>
                              </w:rPr>
                            </w:pPr>
                            <w:r w:rsidRPr="00905690">
                              <w:rPr>
                                <w:rFonts w:ascii="BlackChancery" w:hAnsi="BlackChancery"/>
                                <w:color w:val="4D4121"/>
                                <w:sz w:val="20"/>
                                <w:szCs w:val="20"/>
                                <w:lang w:val="en-US"/>
                              </w:rPr>
                              <w:t>This spell allows you to find the shortest, most direct physical route to a specific fixed location that you are familiar with on the same plane of existence. If you name a destination on another plane of existence, a destination that moves (such as a mobile fortress), or a destination that isn’t specific (such as “a green dragon’s lair”), the spell fails. For the duration, as long as you are on the same plane of existence as the destination, you know how far it is and in what direction it lies. While you are traveling there, whenever you are presented with a choice of paths along the way, you automatically determine which path is the shortest and most direct route (but not necessarily the safest route) to the destination. Faerie Fire 1st-level evocation Casting Time: 1 action Range: 60 feet Components: V Duration: Concentration, up to 1 minute Each object in a 20-foot cube within range is outlined in blue, green, or violet light (your choice). Any creature in the area when the spell is cast is also outlined in light if it fails a Dexterity saving throw. For the duration, objects and affected creatures shed dim light in a 10-foot radius. Any attack roll against an affected creature or object has advantage if the attacker can see it, and the affected creature or object can’t benefit from being invisible.</w:t>
                            </w:r>
                          </w:p>
                          <w:p w14:paraId="373F7E60" w14:textId="740B1AE6" w:rsidR="00447DC9" w:rsidRPr="00905690" w:rsidRDefault="00447DC9" w:rsidP="00905690">
                            <w:pPr>
                              <w:rPr>
                                <w:rFonts w:ascii="BlackChancery" w:hAnsi="BlackChancery"/>
                                <w:color w:val="4D412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0954" id="Textfeld 84" o:spid="_x0000_s1076" type="#_x0000_t202" style="position:absolute;margin-left:-41.8pt;margin-top:276.75pt;width:362.2pt;height:23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" filled="f" stroked="f" strokeweight=".5pt">
                <v:textbox>
                  <w:txbxContent>
                    <w:p w14:paraId="6913DF0A" w14:textId="77777777" w:rsidR="00905690" w:rsidRPr="00905690" w:rsidRDefault="00905690" w:rsidP="00905690">
                      <w:pPr>
                        <w:rPr>
                          <w:rFonts w:ascii="BlackChancery" w:hAnsi="BlackChancery"/>
                          <w:color w:val="4D4121"/>
                          <w:sz w:val="20"/>
                          <w:szCs w:val="20"/>
                          <w:lang w:val="en-US"/>
                        </w:rPr>
                      </w:pPr>
                      <w:r w:rsidRPr="00905690">
                        <w:rPr>
                          <w:rFonts w:ascii="BlackChancery" w:hAnsi="BlackChancery"/>
                          <w:color w:val="4D4121"/>
                          <w:sz w:val="20"/>
                          <w:szCs w:val="20"/>
                          <w:lang w:val="en-US"/>
                        </w:rPr>
                        <w:t>This spell allows you to find the shortest, most direct physical route to a specific fixed location that you are familiar with on the same plane of existence. If you name a destination on another plane of existence, a destination that moves (such as a mobile fortress), or a destination that isn’t specific (such as “a green dragon’s lair”), the spell fails. For the duration, as long as you are on the same plane of existence as the destination, you know how far it is and in what direction it lies. While you are traveling there, whenever you are presented with a choice of paths along the way, you automatically determine which path is the shortest and most direct route (but not necessarily the safest route) to the destination. Faerie Fire 1st-level evocation Casting Time: 1 action Range: 60 feet Components: V Duration: Concentration, up to 1 minute Each object in a 20-foot cube within range is outlined in blue, green, or violet light (your choice). Any creature in the area when the spell is cast is also outlined in light if it fails a Dexterity saving throw. For the duration, objects and affected creatures shed dim light in a 10-foot radius. Any attack roll against an affected creature or object has advantage if the attacker can see it, and the affected creature or object can’t benefit from being invisible.</w:t>
                      </w:r>
                    </w:p>
                    <w:p w14:paraId="373F7E60" w14:textId="740B1AE6" w:rsidR="00447DC9" w:rsidRPr="00905690" w:rsidRDefault="00447DC9" w:rsidP="00905690">
                      <w:pPr>
                        <w:rPr>
                          <w:rFonts w:ascii="BlackChancery" w:hAnsi="BlackChancery"/>
                          <w:color w:val="4D4121"/>
                          <w:sz w:val="20"/>
                          <w:szCs w:val="20"/>
                          <w:lang w:val="en-US"/>
                        </w:rP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99C54E3" wp14:editId="5C4E08D4">
                <wp:simplePos x="0" y="0"/>
                <wp:positionH relativeFrom="column">
                  <wp:posOffset>3338887</wp:posOffset>
                </wp:positionH>
                <wp:positionV relativeFrom="paragraph">
                  <wp:posOffset>-576637</wp:posOffset>
                </wp:positionV>
                <wp:extent cx="563245" cy="905164"/>
                <wp:effectExtent l="0" t="0" r="0" b="0"/>
                <wp:wrapNone/>
                <wp:docPr id="83" name="Textfeld 83"/>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612DB801"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54E3" id="Textfeld 83" o:spid="_x0000_s1077" type="#_x0000_t202" style="position:absolute;margin-left:262.9pt;margin-top:-45.4pt;width:44.35pt;height:7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" filled="f" stroked="f" strokeweight=".5pt">
                <v:textbox>
                  <w:txbxContent>
                    <w:p w14:paraId="612DB801"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447DC9">
        <w:rPr>
          <w:noProof/>
        </w:rPr>
        <mc:AlternateContent>
          <mc:Choice Requires="wps">
            <w:drawing>
              <wp:anchor distT="0" distB="0" distL="114300" distR="114300" simplePos="0" relativeHeight="251730944" behindDoc="0" locked="0" layoutInCell="1" allowOverlap="1" wp14:anchorId="5F57096F" wp14:editId="218FC207">
                <wp:simplePos x="0" y="0"/>
                <wp:positionH relativeFrom="column">
                  <wp:posOffset>3025659</wp:posOffset>
                </wp:positionH>
                <wp:positionV relativeFrom="paragraph">
                  <wp:posOffset>2111260</wp:posOffset>
                </wp:positionV>
                <wp:extent cx="1256549" cy="27940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878FDB4"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096F" id="Textfeld 82" o:spid="_x0000_s1078" type="#_x0000_t202" style="position:absolute;margin-left:238.25pt;margin-top:166.25pt;width:98.9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" filled="f" stroked="f" strokeweight=".5pt">
                <v:textbox>
                  <w:txbxContent>
                    <w:p w14:paraId="4878FDB4"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726848" behindDoc="0" locked="0" layoutInCell="1" allowOverlap="1" wp14:anchorId="74B663CB" wp14:editId="141F5D1B">
                <wp:simplePos x="0" y="0"/>
                <wp:positionH relativeFrom="column">
                  <wp:posOffset>23841</wp:posOffset>
                </wp:positionH>
                <wp:positionV relativeFrom="paragraph">
                  <wp:posOffset>-733540</wp:posOffset>
                </wp:positionV>
                <wp:extent cx="3185969" cy="481965"/>
                <wp:effectExtent l="0" t="0" r="0" b="0"/>
                <wp:wrapNone/>
                <wp:docPr id="86" name="Textfeld 86"/>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0639CEF3"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the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663CB" id="Textfeld 86" o:spid="_x0000_s1079" type="#_x0000_t202" style="position:absolute;margin-left:1.9pt;margin-top:-57.75pt;width:250.85pt;height:37.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DPcJ1UNAIAAFsEAAAOAAAAAAAA&#13;&#10;AAAAAAAAAC4CAABkcnMvZTJvRG9jLnhtbFBLAQItABQABgAIAAAAIQDl1gsi5AAAAA8BAAAPAAAA&#13;&#10;AAAAAAAAAAAAAI4EAABkcnMvZG93bnJldi54bWxQSwUGAAAAAAQABADzAAAAnwUAAAAA&#13;&#10;" filled="f" stroked="f" strokeweight=".5pt">
                <v:textbox>
                  <w:txbxContent>
                    <w:p w14:paraId="0639CEF3"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the Path</w:t>
                      </w:r>
                    </w:p>
                  </w:txbxContent>
                </v:textbox>
              </v:shape>
            </w:pict>
          </mc:Fallback>
        </mc:AlternateContent>
      </w:r>
      <w:r w:rsidR="00447DC9">
        <w:rPr>
          <w:noProof/>
        </w:rPr>
        <mc:AlternateContent>
          <mc:Choice Requires="wps">
            <w:drawing>
              <wp:anchor distT="0" distB="0" distL="114300" distR="114300" simplePos="0" relativeHeight="251734016" behindDoc="0" locked="0" layoutInCell="1" allowOverlap="1" wp14:anchorId="1243A01D" wp14:editId="47624111">
                <wp:simplePos x="0" y="0"/>
                <wp:positionH relativeFrom="column">
                  <wp:posOffset>-264795</wp:posOffset>
                </wp:positionH>
                <wp:positionV relativeFrom="paragraph">
                  <wp:posOffset>2351405</wp:posOffset>
                </wp:positionV>
                <wp:extent cx="1079500" cy="2540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6B9FC7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A01D" id="Textfeld 87" o:spid="_x0000_s1080" type="#_x0000_t202" style="position:absolute;margin-left:-20.85pt;margin-top:185.15pt;width:8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2/FjazICAABbBAAADgAAAAAAAAAA&#13;&#10;AAAAAAAuAgAAZHJzL2Uyb0RvYy54bWxQSwECLQAUAAYACAAAACEAUR7xbuQAAAAQAQAADwAAAAAA&#13;&#10;AAAAAAAAAACMBAAAZHJzL2Rvd25yZXYueG1sUEsFBgAAAAAEAAQA8wAAAJ0FAAAAAA==&#13;&#10;" filled="f" stroked="f" strokeweight=".5pt">
                <v:textbox>
                  <w:txbxContent>
                    <w:p w14:paraId="06B9FC7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1735040" behindDoc="0" locked="0" layoutInCell="1" allowOverlap="1" wp14:anchorId="1F66FC6C" wp14:editId="1A518A06">
                <wp:simplePos x="0" y="0"/>
                <wp:positionH relativeFrom="column">
                  <wp:posOffset>-533400</wp:posOffset>
                </wp:positionH>
                <wp:positionV relativeFrom="paragraph">
                  <wp:posOffset>2108200</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FD512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FC6C" id="Textfeld 88" o:spid="_x0000_s1081"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lLq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41sqH5Ff56GCQlO3jQo4laE+CA8RgJ1Y8zjPQ5tCMloL3G2Jf/rb/rkD6Zg5azDiFU8&#13;&#10;/NwJrzgzPyw4vBhNJmkm82UyPRvj4t9bNu8tdtdeEaZ4hIVyMovJP5qDqD21T9iGZcoKk7ASuSse&#13;&#10;D+JVHAYf2yTVcpmdMIVOxFu7cjKFTrAmiNf9k/Buz0MEg3d0GEYx+0DH4DsQstxF0k3mKgE9oLrH&#13;&#10;HxOc2d5vW1qR9/fs9fZ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gOlLqMgIAAFsEAAAOAAAAAAAAAAAA&#13;&#10;AAAAAC4CAABkcnMvZTJvRG9jLnhtbFBLAQItABQABgAIAAAAIQD0grDA4wAAAA8BAAAPAAAAAAAA&#13;&#10;AAAAAAAAAIwEAABkcnMvZG93bnJldi54bWxQSwUGAAAAAAQABADzAAAAnAUAAAAA&#13;&#10;" filled="f" stroked="f" strokeweight=".5pt">
                <v:textbox>
                  <w:txbxContent>
                    <w:p w14:paraId="0AFD512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729920" behindDoc="0" locked="0" layoutInCell="1" allowOverlap="1" wp14:anchorId="30DA587E" wp14:editId="4381B004">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728896" behindDoc="0" locked="0" layoutInCell="1" allowOverlap="1" wp14:anchorId="614A65EA" wp14:editId="7E34A163">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8369F72" w14:textId="77777777" w:rsidR="00447DC9" w:rsidRDefault="00447DC9" w:rsidP="007717E6">
      <w:pPr>
        <w:sectPr w:rsidR="00447DC9" w:rsidSect="00447DC9">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42208" behindDoc="0" locked="0" layoutInCell="1" allowOverlap="1" wp14:anchorId="44205BEF" wp14:editId="2873BB2A">
                <wp:simplePos x="0" y="0"/>
                <wp:positionH relativeFrom="column">
                  <wp:posOffset>3025659</wp:posOffset>
                </wp:positionH>
                <wp:positionV relativeFrom="paragraph">
                  <wp:posOffset>2111260</wp:posOffset>
                </wp:positionV>
                <wp:extent cx="1256549" cy="27940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75026137"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5BEF" id="Textfeld 95" o:spid="_x0000_s1082" type="#_x0000_t202" style="position:absolute;margin-left:238.25pt;margin-top:166.25pt;width:98.9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aI1hpDQCAABbBAAADgAAAAAA&#13;&#10;AAAAAAAAAAAuAgAAZHJzL2Uyb0RvYy54bWxQSwECLQAUAAYACAAAACEAxhOto+UAAAAQAQAADwAA&#13;&#10;AAAAAAAAAAAAAACOBAAAZHJzL2Rvd25yZXYueG1sUEsFBgAAAAAEAAQA8wAAAKAFAAAAAA==&#13;&#10;" filled="f" stroked="f" strokeweight=".5pt">
                <v:textbox>
                  <w:txbxContent>
                    <w:p w14:paraId="75026137"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DFFDD7" wp14:editId="7E1A1B29">
                <wp:simplePos x="0" y="0"/>
                <wp:positionH relativeFrom="column">
                  <wp:posOffset>3385647</wp:posOffset>
                </wp:positionH>
                <wp:positionV relativeFrom="paragraph">
                  <wp:posOffset>-659765</wp:posOffset>
                </wp:positionV>
                <wp:extent cx="563245" cy="905164"/>
                <wp:effectExtent l="0" t="0" r="0" b="0"/>
                <wp:wrapNone/>
                <wp:docPr id="96" name="Textfeld 96"/>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4FF73E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FDD7" id="Textfeld 96" o:spid="_x0000_s1083" type="#_x0000_t202" style="position:absolute;margin-left:266.6pt;margin-top:-51.95pt;width:44.35pt;height:7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" filled="f" stroked="f" strokeweight=".5pt">
                <v:textbox>
                  <w:txbxContent>
                    <w:p w14:paraId="14FF73E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4A90F00D" wp14:editId="3555FBD0">
                <wp:simplePos x="0" y="0"/>
                <wp:positionH relativeFrom="column">
                  <wp:posOffset>-188595</wp:posOffset>
                </wp:positionH>
                <wp:positionV relativeFrom="paragraph">
                  <wp:posOffset>3238095</wp:posOffset>
                </wp:positionV>
                <wp:extent cx="3886200" cy="3020291"/>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76C1866B"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and bestow a limited ability to see into the immediate future. For the duration, the target can’t be surprised and has advantage on attack rolls, ability checks, and saving throws. Additionally, other creatures have disadvantage on attack rolls against the target for the duration. This spell immediately ends if you cast it again before its duration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F00D" id="Textfeld 97" o:spid="_x0000_s1084" type="#_x0000_t202" style="position:absolute;margin-left:-14.85pt;margin-top:254.95pt;width:306pt;height:237.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McjXag1AgAAXAQAAA4AAAAA&#13;&#10;AAAAAAAAAAAALgIAAGRycy9lMm9Eb2MueG1sUEsBAi0AFAAGAAgAAAAhANN4WajlAAAAEAEAAA8A&#13;&#10;AAAAAAAAAAAAAAAAjwQAAGRycy9kb3ducmV2LnhtbFBLBQYAAAAABAAEAPMAAAChBQAAAAA=&#13;&#10;" filled="f" stroked="f" strokeweight=".5pt">
                <v:textbox>
                  <w:txbxContent>
                    <w:p w14:paraId="76C1866B"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and bestow a limited ability to see into the immediate future. For the duration, the target can’t be surprised and has advantage on attack rolls, ability checks, and saving throws. Additionally, other creatures have disadvantage on attack rolls against the target for the duration. This spell immediately ends if you cast it again before its duration ends.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EAA3347" wp14:editId="227E0708">
                <wp:simplePos x="0" y="0"/>
                <wp:positionH relativeFrom="column">
                  <wp:posOffset>254750</wp:posOffset>
                </wp:positionH>
                <wp:positionV relativeFrom="paragraph">
                  <wp:posOffset>2610023</wp:posOffset>
                </wp:positionV>
                <wp:extent cx="3084946" cy="628073"/>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5BC6A62A" w14:textId="149D92F8"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hummingbird feather)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3347" id="Textfeld 98" o:spid="_x0000_s1085" type="#_x0000_t202" style="position:absolute;margin-left:20.05pt;margin-top:205.5pt;width:242.9pt;height:4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Qw2ApDMCAABbBAAADgAAAAAAAAAA&#13;&#10;AAAAAAAuAgAAZHJzL2Uyb0RvYy54bWxQSwECLQAUAAYACAAAACEAd8OjWuMAAAAPAQAADwAAAAAA&#13;&#10;AAAAAAAAAACNBAAAZHJzL2Rvd25yZXYueG1sUEsFBgAAAAAEAAQA8wAAAJ0FAAAAAA==&#13;&#10;" filled="f" stroked="f" strokeweight=".5pt">
                <v:textbox>
                  <w:txbxContent>
                    <w:p w14:paraId="5BC6A62A" w14:textId="149D92F8"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hummingbird feather)</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7E08862" wp14:editId="5BDD0692">
                <wp:simplePos x="0" y="0"/>
                <wp:positionH relativeFrom="column">
                  <wp:posOffset>23841</wp:posOffset>
                </wp:positionH>
                <wp:positionV relativeFrom="paragraph">
                  <wp:posOffset>-733540</wp:posOffset>
                </wp:positionV>
                <wp:extent cx="3185969" cy="481965"/>
                <wp:effectExtent l="0" t="0" r="0" b="0"/>
                <wp:wrapNone/>
                <wp:docPr id="99" name="Textfeld 99"/>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5D7EAFEC"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Foresight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08862" id="Textfeld 99" o:spid="_x0000_s1086" type="#_x0000_t202" style="position:absolute;margin-left:1.9pt;margin-top:-57.75pt;width:250.85pt;height:37.9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" filled="f" stroked="f" strokeweight=".5pt">
                <v:textbox>
                  <w:txbxContent>
                    <w:p w14:paraId="5D7EAFEC"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Foresight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4951E941" wp14:editId="666E30C3">
                <wp:simplePos x="0" y="0"/>
                <wp:positionH relativeFrom="column">
                  <wp:posOffset>-264795</wp:posOffset>
                </wp:positionH>
                <wp:positionV relativeFrom="paragraph">
                  <wp:posOffset>2351405</wp:posOffset>
                </wp:positionV>
                <wp:extent cx="1079500" cy="2540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3F1414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1E941" id="Textfeld 100" o:spid="_x0000_s1087" type="#_x0000_t202" style="position:absolute;margin-left:-20.85pt;margin-top:185.15pt;width:85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AvW42LMQIAAF0EAAAOAAAAAAAAAAAA&#13;&#10;AAAAAC4CAABkcnMvZTJvRG9jLnhtbFBLAQItABQABgAIAAAAIQBRHvFu5AAAABABAAAPAAAAAAAA&#13;&#10;AAAAAAAAAIsEAABkcnMvZG93bnJldi54bWxQSwUGAAAAAAQABADzAAAAnAUAAAAA&#13;&#10;" filled="f" stroked="f" strokeweight=".5pt">
                <v:textbox>
                  <w:txbxContent>
                    <w:p w14:paraId="23F1414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C5193FD" wp14:editId="50A72102">
                <wp:simplePos x="0" y="0"/>
                <wp:positionH relativeFrom="column">
                  <wp:posOffset>-533400</wp:posOffset>
                </wp:positionH>
                <wp:positionV relativeFrom="paragraph">
                  <wp:posOffset>2108200</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38FEB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93FD" id="Textfeld 101" o:spid="_x0000_s1088"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jELy9MgIAAF0EAAAOAAAAAAAAAAAA&#13;&#10;AAAAAC4CAABkcnMvZTJvRG9jLnhtbFBLAQItABQABgAIAAAAIQD0grDA4wAAAA8BAAAPAAAAAAAA&#13;&#10;AAAAAAAAAIwEAABkcnMvZG93bnJldi54bWxQSwUGAAAAAAQABADzAAAAnAUAAAAA&#13;&#10;" filled="f" stroked="f" strokeweight=".5pt">
                <v:textbox>
                  <w:txbxContent>
                    <w:p w14:paraId="4A38FEB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36AA2A3C" wp14:editId="392317D7">
                <wp:simplePos x="0" y="0"/>
                <wp:positionH relativeFrom="column">
                  <wp:posOffset>2694305</wp:posOffset>
                </wp:positionH>
                <wp:positionV relativeFrom="paragraph">
                  <wp:posOffset>2389505</wp:posOffset>
                </wp:positionV>
                <wp:extent cx="1079500" cy="279400"/>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21BE795"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2A3C" id="Textfeld 102" o:spid="_x0000_s1089" type="#_x0000_t202" style="position:absolute;margin-left:212.15pt;margin-top:188.15pt;width:85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kwf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BuUkwfMwIAAF0EAAAOAAAAAAAA&#13;&#10;AAAAAAAAAC4CAABkcnMvZTJvRG9jLnhtbFBLAQItABQABgAIAAAAIQBXH9o45QAAABABAAAPAAAA&#13;&#10;AAAAAAAAAAAAAI0EAABkcnMvZG93bnJldi54bWxQSwUGAAAAAAQABADzAAAAnwUAAAAA&#13;&#10;" filled="f" stroked="f" strokeweight=".5pt">
                <v:textbox>
                  <w:txbxContent>
                    <w:p w14:paraId="721BE795"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w:drawing>
          <wp:anchor distT="0" distB="0" distL="114300" distR="114300" simplePos="0" relativeHeight="251741184" behindDoc="0" locked="0" layoutInCell="1" allowOverlap="1" wp14:anchorId="125656FE" wp14:editId="1554177B">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40160" behindDoc="0" locked="0" layoutInCell="1" allowOverlap="1" wp14:anchorId="56158EEB" wp14:editId="1418A0EB">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28F8DFD" w14:textId="77777777" w:rsidR="00447DC9" w:rsidRDefault="00447DC9" w:rsidP="007717E6">
      <w:pPr>
        <w:sectPr w:rsidR="00447DC9" w:rsidSect="00447DC9">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3472" behindDoc="0" locked="0" layoutInCell="1" allowOverlap="1" wp14:anchorId="0FE21F28" wp14:editId="70D1F574">
                <wp:simplePos x="0" y="0"/>
                <wp:positionH relativeFrom="column">
                  <wp:posOffset>3025659</wp:posOffset>
                </wp:positionH>
                <wp:positionV relativeFrom="paragraph">
                  <wp:posOffset>2111260</wp:posOffset>
                </wp:positionV>
                <wp:extent cx="1256549" cy="2794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3EEEBC3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1F28" id="Textfeld 108" o:spid="_x0000_s1090" type="#_x0000_t202" style="position:absolute;margin-left:238.25pt;margin-top:166.25pt;width:98.9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5bn0vzQCAABdBAAADgAAAAAA&#13;&#10;AAAAAAAAAAAuAgAAZHJzL2Uyb0RvYy54bWxQSwECLQAUAAYACAAAACEAxhOto+UAAAAQAQAADwAA&#13;&#10;AAAAAAAAAAAAAACOBAAAZHJzL2Rvd25yZXYueG1sUEsFBgAAAAAEAAQA8wAAAKAFAAAAAA==&#13;&#10;" filled="f" stroked="f" strokeweight=".5pt">
                <v:textbox>
                  <w:txbxContent>
                    <w:p w14:paraId="3EEEBC3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1C25E9F" wp14:editId="58B4E0C9">
                <wp:simplePos x="0" y="0"/>
                <wp:positionH relativeFrom="column">
                  <wp:posOffset>3385647</wp:posOffset>
                </wp:positionH>
                <wp:positionV relativeFrom="paragraph">
                  <wp:posOffset>-659765</wp:posOffset>
                </wp:positionV>
                <wp:extent cx="563245" cy="905164"/>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85C9987"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5E9F" id="Textfeld 109" o:spid="_x0000_s1091" type="#_x0000_t202" style="position:absolute;margin-left:266.6pt;margin-top:-51.95pt;width:44.35pt;height:7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" filled="f" stroked="f" strokeweight=".5pt">
                <v:textbox>
                  <w:txbxContent>
                    <w:p w14:paraId="185C9987"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E2075DB" wp14:editId="2E562F8C">
                <wp:simplePos x="0" y="0"/>
                <wp:positionH relativeFrom="column">
                  <wp:posOffset>-188595</wp:posOffset>
                </wp:positionH>
                <wp:positionV relativeFrom="paragraph">
                  <wp:posOffset>3238095</wp:posOffset>
                </wp:positionV>
                <wp:extent cx="3886200" cy="3020291"/>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7F0E6BBC"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one willing creature. Once before the spell ends, the target can roll a d4 and add the number rolled to one ability check of its choice. It can roll the die before or after making the ability check. The spell then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75DB" id="Textfeld 110" o:spid="_x0000_s1092" type="#_x0000_t202" style="position:absolute;margin-left:-14.85pt;margin-top:254.95pt;width:306pt;height:2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Gts9wA1AgAAXgQAAA4AAAAA&#13;&#10;AAAAAAAAAAAALgIAAGRycy9lMm9Eb2MueG1sUEsBAi0AFAAGAAgAAAAhANN4WajlAAAAEAEAAA8A&#13;&#10;AAAAAAAAAAAAAAAAjwQAAGRycy9kb3ducmV2LnhtbFBLBQYAAAAABAAEAPMAAAChBQAAAAA=&#13;&#10;" filled="f" stroked="f" strokeweight=".5pt">
                <v:textbox>
                  <w:txbxContent>
                    <w:p w14:paraId="7F0E6BBC"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one willing creature. Once before the spell ends, the target can roll a d4 and add the number rolled to one ability check of its choice. It can roll the die before or after making the ability check. The spell then ends.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B6AD14C" wp14:editId="0BEC165F">
                <wp:simplePos x="0" y="0"/>
                <wp:positionH relativeFrom="column">
                  <wp:posOffset>254750</wp:posOffset>
                </wp:positionH>
                <wp:positionV relativeFrom="paragraph">
                  <wp:posOffset>2610023</wp:posOffset>
                </wp:positionV>
                <wp:extent cx="3084946" cy="628073"/>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4FDFF6D6"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D14C" id="Textfeld 111" o:spid="_x0000_s1093" type="#_x0000_t202" style="position:absolute;margin-left:20.05pt;margin-top:205.5pt;width:242.9pt;height:4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JwuhWjMCAABdBAAADgAAAAAAAAAA&#13;&#10;AAAAAAAuAgAAZHJzL2Uyb0RvYy54bWxQSwECLQAUAAYACAAAACEAd8OjWuMAAAAPAQAADwAAAAAA&#13;&#10;AAAAAAAAAACNBAAAZHJzL2Rvd25yZXYueG1sUEsFBgAAAAAEAAQA8wAAAJ0FAAAAAA==&#13;&#10;" filled="f" stroked="f" strokeweight=".5pt">
                <v:textbox>
                  <w:txbxContent>
                    <w:p w14:paraId="4FDFF6D6"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7B22F21B" wp14:editId="06AEED79">
                <wp:simplePos x="0" y="0"/>
                <wp:positionH relativeFrom="column">
                  <wp:posOffset>23841</wp:posOffset>
                </wp:positionH>
                <wp:positionV relativeFrom="paragraph">
                  <wp:posOffset>-733540</wp:posOffset>
                </wp:positionV>
                <wp:extent cx="3185969" cy="48196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42841FF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22F21B" id="Textfeld 112" o:spid="_x0000_s1094" type="#_x0000_t202" style="position:absolute;margin-left:1.9pt;margin-top:-57.75pt;width:250.85pt;height:37.9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Baal2pNAIAAF0EAAAOAAAAAAAA&#13;&#10;AAAAAAAAAC4CAABkcnMvZTJvRG9jLnhtbFBLAQItABQABgAIAAAAIQDl1gsi5AAAAA8BAAAPAAAA&#13;&#10;AAAAAAAAAAAAAI4EAABkcnMvZG93bnJldi54bWxQSwUGAAAAAAQABADzAAAAnwUAAAAA&#13;&#10;" filled="f" stroked="f" strokeweight=".5pt">
                <v:textbox>
                  <w:txbxContent>
                    <w:p w14:paraId="42841FF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Guidance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7FD8F194" wp14:editId="40B8A491">
                <wp:simplePos x="0" y="0"/>
                <wp:positionH relativeFrom="column">
                  <wp:posOffset>-264795</wp:posOffset>
                </wp:positionH>
                <wp:positionV relativeFrom="paragraph">
                  <wp:posOffset>2351405</wp:posOffset>
                </wp:positionV>
                <wp:extent cx="1079500" cy="2540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366C6A0"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F194" id="Textfeld 113" o:spid="_x0000_s1095" type="#_x0000_t202" style="position:absolute;margin-left:-20.85pt;margin-top:185.15pt;width:8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38MgIAAF0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EPwN/DICAABdBAAADgAAAAAAAAAA&#13;&#10;AAAAAAAuAgAAZHJzL2Uyb0RvYy54bWxQSwECLQAUAAYACAAAACEAUR7xbuQAAAAQAQAADwAAAAAA&#13;&#10;AAAAAAAAAACMBAAAZHJzL2Rvd25yZXYueG1sUEsFBgAAAAAEAAQA8wAAAJ0FAAAAAA==&#13;&#10;" filled="f" stroked="f" strokeweight=".5pt">
                <v:textbox>
                  <w:txbxContent>
                    <w:p w14:paraId="7366C6A0"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68E1470" wp14:editId="13B2C44A">
                <wp:simplePos x="0" y="0"/>
                <wp:positionH relativeFrom="column">
                  <wp:posOffset>-533400</wp:posOffset>
                </wp:positionH>
                <wp:positionV relativeFrom="paragraph">
                  <wp:posOffset>2108200</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631022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1470" id="Textfeld 114" o:spid="_x0000_s1096"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5ZsKiDACAABdBAAADgAAAAAAAAAAAAAA&#13;&#10;AAAuAgAAZHJzL2Uyb0RvYy54bWxQSwECLQAUAAYACAAAACEA9IKwwOMAAAAPAQAADwAAAAAAAAAA&#13;&#10;AAAAAACKBAAAZHJzL2Rvd25yZXYueG1sUEsFBgAAAAAEAAQA8wAAAJoFAAAAAA==&#13;&#10;" filled="f" stroked="f" strokeweight=".5pt">
                <v:textbox>
                  <w:txbxContent>
                    <w:p w14:paraId="2631022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C20F5D1" wp14:editId="27832FD7">
                <wp:simplePos x="0" y="0"/>
                <wp:positionH relativeFrom="column">
                  <wp:posOffset>2694305</wp:posOffset>
                </wp:positionH>
                <wp:positionV relativeFrom="paragraph">
                  <wp:posOffset>2389505</wp:posOffset>
                </wp:positionV>
                <wp:extent cx="1079500" cy="27940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0D9AF5"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F5D1" id="Textfeld 115" o:spid="_x0000_s1097" type="#_x0000_t202" style="position:absolute;margin-left:212.15pt;margin-top:188.15pt;width:8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y3v/xjECAABdBAAADgAAAAAAAAAA&#13;&#10;AAAAAAAuAgAAZHJzL2Uyb0RvYy54bWxQSwECLQAUAAYACAAAACEAVx/aOOUAAAAQAQAADwAAAAAA&#13;&#10;AAAAAAAAAACLBAAAZHJzL2Rvd25yZXYueG1sUEsFBgAAAAAEAAQA8wAAAJ0FAAAAAA==&#13;&#10;" filled="f" stroked="f" strokeweight=".5pt">
                <v:textbox>
                  <w:txbxContent>
                    <w:p w14:paraId="3C0D9AF5"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w:drawing>
          <wp:anchor distT="0" distB="0" distL="114300" distR="114300" simplePos="0" relativeHeight="251752448" behindDoc="0" locked="0" layoutInCell="1" allowOverlap="1" wp14:anchorId="6ECF0792" wp14:editId="17625C49">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51424" behindDoc="0" locked="0" layoutInCell="1" allowOverlap="1" wp14:anchorId="337B13E5" wp14:editId="13B6F496">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846F7E0" w14:textId="77777777" w:rsidR="00447DC9" w:rsidRDefault="00447DC9" w:rsidP="007717E6">
      <w:pPr>
        <w:sectPr w:rsidR="00447DC9" w:rsidSect="00447DC9">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4736" behindDoc="0" locked="0" layoutInCell="1" allowOverlap="1" wp14:anchorId="6CD1E167" wp14:editId="4AC10E20">
                <wp:simplePos x="0" y="0"/>
                <wp:positionH relativeFrom="column">
                  <wp:posOffset>3025659</wp:posOffset>
                </wp:positionH>
                <wp:positionV relativeFrom="paragraph">
                  <wp:posOffset>2111260</wp:posOffset>
                </wp:positionV>
                <wp:extent cx="1256549" cy="27940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6EE5CA87"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one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E167" id="Textfeld 121" o:spid="_x0000_s1098" type="#_x0000_t202" style="position:absolute;margin-left:238.25pt;margin-top:166.25pt;width:98.9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BF4ISTQCAABdBAAADgAAAAAA&#13;&#10;AAAAAAAAAAAuAgAAZHJzL2Uyb0RvYy54bWxQSwECLQAUAAYACAAAACEAxhOto+UAAAAQAQAADwAA&#13;&#10;AAAAAAAAAAAAAACOBAAAZHJzL2Rvd25yZXYueG1sUEsFBgAAAAAEAAQA8wAAAKAFAAAAAA==&#13;&#10;" filled="f" stroked="f" strokeweight=".5pt">
                <v:textbox>
                  <w:txbxContent>
                    <w:p w14:paraId="6EE5CA87"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one object</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B47B611" wp14:editId="39209F37">
                <wp:simplePos x="0" y="0"/>
                <wp:positionH relativeFrom="column">
                  <wp:posOffset>3385647</wp:posOffset>
                </wp:positionH>
                <wp:positionV relativeFrom="paragraph">
                  <wp:posOffset>-659765</wp:posOffset>
                </wp:positionV>
                <wp:extent cx="563245" cy="905164"/>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4F847928"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B611" id="Textfeld 122" o:spid="_x0000_s1099" type="#_x0000_t202" style="position:absolute;margin-left:266.6pt;margin-top:-51.95pt;width:44.35pt;height:7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DOP4HTQCAABcBAAADgAAAAAA&#13;&#10;AAAAAAAAAAAuAgAAZHJzL2Uyb0RvYy54bWxQSwECLQAUAAYACAAAACEA3f8/3uUAAAAQAQAADwAA&#13;&#10;AAAAAAAAAAAAAACOBAAAZHJzL2Rvd25yZXYueG1sUEsFBgAAAAAEAAQA8wAAAKAFAAAAAA==&#13;&#10;" filled="f" stroked="f" strokeweight=".5pt">
                <v:textbox>
                  <w:txbxContent>
                    <w:p w14:paraId="4F847928"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388D055" wp14:editId="22AD0E12">
                <wp:simplePos x="0" y="0"/>
                <wp:positionH relativeFrom="column">
                  <wp:posOffset>-188595</wp:posOffset>
                </wp:positionH>
                <wp:positionV relativeFrom="paragraph">
                  <wp:posOffset>3238095</wp:posOffset>
                </wp:positionV>
                <wp:extent cx="3886200" cy="3020291"/>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4041B3D0"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choose one object that you must touch throughout the casting of the spell. If it is a magic item or some other magic-imbued object, you learn its properties and how to use them, whether it requires attunement to use, and how many charges it has, if any. You learn whether any spells are affecting the item and what they are. If the item was created by a spell, you learn which spell created it. If you instead touch a creature throughout the casting, you learn what spells, if any, are currently affecting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D055" id="Textfeld 123" o:spid="_x0000_s1100" type="#_x0000_t202" style="position:absolute;margin-left:-14.85pt;margin-top:254.95pt;width:306pt;height:23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AIJIP81AgAAXgQAAA4AAAAA&#13;&#10;AAAAAAAAAAAALgIAAGRycy9lMm9Eb2MueG1sUEsBAi0AFAAGAAgAAAAhANN4WajlAAAAEAEAAA8A&#13;&#10;AAAAAAAAAAAAAAAAjwQAAGRycy9kb3ducmV2LnhtbFBLBQYAAAAABAAEAPMAAAChBQAAAAA=&#13;&#10;" filled="f" stroked="f" strokeweight=".5pt">
                <v:textbox>
                  <w:txbxContent>
                    <w:p w14:paraId="4041B3D0"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choose one object that you must touch throughout the casting of the spell. If it is a magic item or some other magic-imbued object, you learn its properties and how to use them, whether it requires attunement to use, and how many charges it has, if any. You learn whether any spells are affecting the item and what they are. If the item was created by a spell, you learn which spell created it. If you instead touch a creature throughout the casting, you learn what spells, if any, are currently affecting it.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4017D10" wp14:editId="2827B551">
                <wp:simplePos x="0" y="0"/>
                <wp:positionH relativeFrom="column">
                  <wp:posOffset>254750</wp:posOffset>
                </wp:positionH>
                <wp:positionV relativeFrom="paragraph">
                  <wp:posOffset>2610023</wp:posOffset>
                </wp:positionV>
                <wp:extent cx="3084946" cy="628073"/>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31EEDE8" w14:textId="7C1BEC36"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pearl worth at least 100 gp and an owl feather)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7D10" id="Textfeld 124" o:spid="_x0000_s1101" type="#_x0000_t202" style="position:absolute;margin-left:20.05pt;margin-top:205.5pt;width:242.9pt;height:4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AE2+FY0AgAAXQQAAA4AAAAAAAAA&#13;&#10;AAAAAAAALgIAAGRycy9lMm9Eb2MueG1sUEsBAi0AFAAGAAgAAAAhAHfDo1rjAAAADwEAAA8AAAAA&#13;&#10;AAAAAAAAAAAAjgQAAGRycy9kb3ducmV2LnhtbFBLBQYAAAAABAAEAPMAAACeBQAAAAA=&#13;&#10;" filled="f" stroked="f" strokeweight=".5pt">
                <v:textbox>
                  <w:txbxContent>
                    <w:p w14:paraId="031EEDE8" w14:textId="7C1BEC36"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pearl worth at least 100 gp and an owl feather)</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663AA7D" wp14:editId="08902A85">
                <wp:simplePos x="0" y="0"/>
                <wp:positionH relativeFrom="column">
                  <wp:posOffset>23841</wp:posOffset>
                </wp:positionH>
                <wp:positionV relativeFrom="paragraph">
                  <wp:posOffset>-733540</wp:posOffset>
                </wp:positionV>
                <wp:extent cx="3185969" cy="481965"/>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220E374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Identify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3AA7D" id="Textfeld 125" o:spid="_x0000_s1102" type="#_x0000_t202" style="position:absolute;margin-left:1.9pt;margin-top:-57.75pt;width:250.85pt;height:37.9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" filled="f" stroked="f" strokeweight=".5pt">
                <v:textbox>
                  <w:txbxContent>
                    <w:p w14:paraId="220E374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Identify</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DBBF122" wp14:editId="4E1E5D66">
                <wp:simplePos x="0" y="0"/>
                <wp:positionH relativeFrom="column">
                  <wp:posOffset>-264795</wp:posOffset>
                </wp:positionH>
                <wp:positionV relativeFrom="paragraph">
                  <wp:posOffset>2351405</wp:posOffset>
                </wp:positionV>
                <wp:extent cx="1079500" cy="2540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27592D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F122" id="Textfeld 126" o:spid="_x0000_s1103" type="#_x0000_t202" style="position:absolute;margin-left:-20.85pt;margin-top:185.15pt;width:8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EAPMgIAAF0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9YhADzICAABdBAAADgAAAAAAAAAA&#13;&#10;AAAAAAAuAgAAZHJzL2Uyb0RvYy54bWxQSwECLQAUAAYACAAAACEAUR7xbuQAAAAQAQAADwAAAAAA&#13;&#10;AAAAAAAAAACMBAAAZHJzL2Rvd25yZXYueG1sUEsFBgAAAAAEAAQA8wAAAJ0FAAAAAA==&#13;&#10;" filled="f" stroked="f" strokeweight=".5pt">
                <v:textbox>
                  <w:txbxContent>
                    <w:p w14:paraId="127592D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DF1E6CC" wp14:editId="44300AA8">
                <wp:simplePos x="0" y="0"/>
                <wp:positionH relativeFrom="column">
                  <wp:posOffset>-533400</wp:posOffset>
                </wp:positionH>
                <wp:positionV relativeFrom="paragraph">
                  <wp:posOffset>2108200</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9F591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E6CC" id="Textfeld 127" o:spid="_x0000_s1104"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6imXGMgIAAF0EAAAOAAAAAAAAAAAA&#13;&#10;AAAAAC4CAABkcnMvZTJvRG9jLnhtbFBLAQItABQABgAIAAAAIQD0grDA4wAAAA8BAAAPAAAAAAAA&#13;&#10;AAAAAAAAAIwEAABkcnMvZG93bnJldi54bWxQSwUGAAAAAAQABADzAAAAnAUAAAAA&#13;&#10;" filled="f" stroked="f" strokeweight=".5pt">
                <v:textbox>
                  <w:txbxContent>
                    <w:p w14:paraId="469F591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215B443" wp14:editId="15B13107">
                <wp:simplePos x="0" y="0"/>
                <wp:positionH relativeFrom="column">
                  <wp:posOffset>2694305</wp:posOffset>
                </wp:positionH>
                <wp:positionV relativeFrom="paragraph">
                  <wp:posOffset>2389505</wp:posOffset>
                </wp:positionV>
                <wp:extent cx="1079500" cy="2794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5EF17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B443" id="Textfeld 128" o:spid="_x0000_s1105" type="#_x0000_t202" style="position:absolute;margin-left:212.15pt;margin-top:188.15pt;width:8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P4MG2EyAgAAXQQAAA4AAAAAAAAA&#13;&#10;AAAAAAAALgIAAGRycy9lMm9Eb2MueG1sUEsBAi0AFAAGAAgAAAAhAFcf2jjlAAAAEAEAAA8AAAAA&#13;&#10;AAAAAAAAAAAAjAQAAGRycy9kb3ducmV2LnhtbFBLBQYAAAAABAAEAPMAAACeBQAAAAA=&#13;&#10;" filled="f" stroked="f" strokeweight=".5pt">
                <v:textbox>
                  <w:txbxContent>
                    <w:p w14:paraId="6A5EF17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w:drawing>
          <wp:anchor distT="0" distB="0" distL="114300" distR="114300" simplePos="0" relativeHeight="251763712" behindDoc="0" locked="0" layoutInCell="1" allowOverlap="1" wp14:anchorId="49B2A659" wp14:editId="65A475C7">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71473E23" wp14:editId="5527C5AA">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5A04BD5" w14:textId="16186A0B" w:rsidR="00447DC9" w:rsidRDefault="00905690" w:rsidP="007717E6">
      <w:pPr>
        <w:sectPr w:rsidR="00447DC9" w:rsidSect="00447DC9">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72928" behindDoc="0" locked="0" layoutInCell="1" allowOverlap="1" wp14:anchorId="72BE381B" wp14:editId="643ACC88">
                <wp:simplePos x="0" y="0"/>
                <wp:positionH relativeFrom="column">
                  <wp:posOffset>3338887</wp:posOffset>
                </wp:positionH>
                <wp:positionV relativeFrom="paragraph">
                  <wp:posOffset>-715183</wp:posOffset>
                </wp:positionV>
                <wp:extent cx="563245" cy="905164"/>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45139BB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E381B" id="Textfeld 135" o:spid="_x0000_s1106" type="#_x0000_t202" style="position:absolute;margin-left:262.9pt;margin-top:-56.3pt;width:44.35pt;height:7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" filled="f" stroked="f" strokeweight=".5pt">
                <v:textbox>
                  <w:txbxContent>
                    <w:p w14:paraId="45139BB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F86DE71" wp14:editId="28FB14C3">
                <wp:simplePos x="0" y="0"/>
                <wp:positionH relativeFrom="column">
                  <wp:posOffset>2693150</wp:posOffset>
                </wp:positionH>
                <wp:positionV relativeFrom="paragraph">
                  <wp:posOffset>2388350</wp:posOffset>
                </wp:positionV>
                <wp:extent cx="1079500" cy="406400"/>
                <wp:effectExtent l="0" t="0" r="0" b="0"/>
                <wp:wrapNone/>
                <wp:docPr id="141" name="Textfeld 141"/>
                <wp:cNvGraphicFramePr/>
                <a:graphic xmlns:a="http://schemas.openxmlformats.org/drawingml/2006/main">
                  <a:graphicData uri="http://schemas.microsoft.com/office/word/2010/wordprocessingShape">
                    <wps:wsp>
                      <wps:cNvSpPr txBox="1"/>
                      <wps:spPr>
                        <a:xfrm>
                          <a:off x="0" y="0"/>
                          <a:ext cx="1079500" cy="406400"/>
                        </a:xfrm>
                        <a:prstGeom prst="rect">
                          <a:avLst/>
                        </a:prstGeom>
                        <a:noFill/>
                        <a:ln w="6350">
                          <a:noFill/>
                        </a:ln>
                      </wps:spPr>
                      <wps:txbx>
                        <w:txbxContent>
                          <w:p w14:paraId="07971B6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DE71" id="Textfeld 141" o:spid="_x0000_s1107" type="#_x0000_t202" style="position:absolute;margin-left:212.05pt;margin-top:188.05pt;width:85pt;height: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" filled="f" stroked="f" strokeweight=".5pt">
                <v:textbox>
                  <w:txbxContent>
                    <w:p w14:paraId="07971B6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447DC9">
        <w:rPr>
          <w:noProof/>
        </w:rPr>
        <mc:AlternateContent>
          <mc:Choice Requires="wps">
            <w:drawing>
              <wp:anchor distT="0" distB="0" distL="114300" distR="114300" simplePos="0" relativeHeight="251776000" behindDoc="0" locked="0" layoutInCell="1" allowOverlap="1" wp14:anchorId="71D6FBD2" wp14:editId="1E47C99C">
                <wp:simplePos x="0" y="0"/>
                <wp:positionH relativeFrom="column">
                  <wp:posOffset>3025659</wp:posOffset>
                </wp:positionH>
                <wp:positionV relativeFrom="paragraph">
                  <wp:posOffset>2111260</wp:posOffset>
                </wp:positionV>
                <wp:extent cx="1256549" cy="27940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E14676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1000-feet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FBD2" id="Textfeld 134" o:spid="_x0000_s1108" type="#_x0000_t202" style="position:absolute;margin-left:238.25pt;margin-top:166.25pt;width:98.9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MFwbVQ1AgAAXQQAAA4AAAAA&#13;&#10;AAAAAAAAAAAALgIAAGRycy9lMm9Eb2MueG1sUEsBAi0AFAAGAAgAAAAhAMYTraPlAAAAEAEAAA8A&#13;&#10;AAAAAAAAAAAAAAAAjwQAAGRycy9kb3ducmV2LnhtbFBLBQYAAAAABAAEAPMAAAChBQAAAAA=&#13;&#10;" filled="f" stroked="f" strokeweight=".5pt">
                <v:textbox>
                  <w:txbxContent>
                    <w:p w14:paraId="4E14676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1000-feet aura</w:t>
                      </w:r>
                    </w:p>
                  </w:txbxContent>
                </v:textbox>
              </v:shape>
            </w:pict>
          </mc:Fallback>
        </mc:AlternateContent>
      </w:r>
      <w:r w:rsidR="00447DC9">
        <w:rPr>
          <w:noProof/>
        </w:rPr>
        <mc:AlternateContent>
          <mc:Choice Requires="wps">
            <w:drawing>
              <wp:anchor distT="0" distB="0" distL="114300" distR="114300" simplePos="0" relativeHeight="251781120" behindDoc="0" locked="0" layoutInCell="1" allowOverlap="1" wp14:anchorId="45234B26" wp14:editId="7606B762">
                <wp:simplePos x="0" y="0"/>
                <wp:positionH relativeFrom="column">
                  <wp:posOffset>-188595</wp:posOffset>
                </wp:positionH>
                <wp:positionV relativeFrom="paragraph">
                  <wp:posOffset>3238095</wp:posOffset>
                </wp:positionV>
                <wp:extent cx="3886200" cy="3020291"/>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5ED579F4"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 creature that is familiar to you. You sense the direction to the creature’s location, as long as that creature is within 1,000 feet of you. If the creature is moving, you know the direction of its movement. The spell can locate a specific creature known to you, or the nearest creature of a specific kind (such as a human or a unicorn), so long as you have seen such a creature up close—within 30 feet—at least once. If the creature you described or named is in a different form, such as being under the effects of a polymorph spell, this spell doesn’t locate the creature. This spell can’t locate a creature if running water at least 10 feet wide blocks a direct path between you and the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4B26" id="Textfeld 136" o:spid="_x0000_s1109" type="#_x0000_t202" style="position:absolute;margin-left:-14.85pt;margin-top:254.95pt;width:306pt;height:23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BiI4mg1AgAAXgQAAA4AAAAA&#13;&#10;AAAAAAAAAAAALgIAAGRycy9lMm9Eb2MueG1sUEsBAi0AFAAGAAgAAAAhANN4WajlAAAAEAEAAA8A&#13;&#10;AAAAAAAAAAAAAAAAjwQAAGRycy9kb3ducmV2LnhtbFBLBQYAAAAABAAEAPMAAAChBQAAAAA=&#13;&#10;" filled="f" stroked="f" strokeweight=".5pt">
                <v:textbox>
                  <w:txbxContent>
                    <w:p w14:paraId="5ED579F4"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 creature that is familiar to you. You sense the direction to the creature’s location, as long as that creature is within 1,000 feet of you. If the creature is moving, you know the direction of its movement. The spell can locate a specific creature known to you, or the nearest creature of a specific kind (such as a human or a unicorn), so long as you have seen such a creature up close—within 30 feet—at least once. If the creature you described or named is in a different form, such as being under the effects of a polymorph spell, this spell doesn’t locate the creature. This spell can’t locate a creature if running water at least 10 feet wide blocks a direct path between you and the creature.</w:t>
                      </w:r>
                    </w:p>
                  </w:txbxContent>
                </v:textbox>
              </v:shape>
            </w:pict>
          </mc:Fallback>
        </mc:AlternateContent>
      </w:r>
      <w:r w:rsidR="00447DC9">
        <w:rPr>
          <w:noProof/>
        </w:rPr>
        <mc:AlternateContent>
          <mc:Choice Requires="wps">
            <w:drawing>
              <wp:anchor distT="0" distB="0" distL="114300" distR="114300" simplePos="0" relativeHeight="251778048" behindDoc="0" locked="0" layoutInCell="1" allowOverlap="1" wp14:anchorId="7AB62ED9" wp14:editId="3A302B9A">
                <wp:simplePos x="0" y="0"/>
                <wp:positionH relativeFrom="column">
                  <wp:posOffset>254750</wp:posOffset>
                </wp:positionH>
                <wp:positionV relativeFrom="paragraph">
                  <wp:posOffset>2610023</wp:posOffset>
                </wp:positionV>
                <wp:extent cx="3084946" cy="628073"/>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2B32672A" w14:textId="5641D5B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bit of fur from a bloodhound)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2ED9" id="Textfeld 137" o:spid="_x0000_s1110" type="#_x0000_t202" style="position:absolute;margin-left:20.05pt;margin-top:205.5pt;width:242.9pt;height:4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N9LrXE0AgAAXQQAAA4AAAAAAAAA&#13;&#10;AAAAAAAALgIAAGRycy9lMm9Eb2MueG1sUEsBAi0AFAAGAAgAAAAhAHfDo1rjAAAADwEAAA8AAAAA&#13;&#10;AAAAAAAAAAAAjgQAAGRycy9kb3ducmV2LnhtbFBLBQYAAAAABAAEAPMAAACeBQAAAAA=&#13;&#10;" filled="f" stroked="f" strokeweight=".5pt">
                <v:textbox>
                  <w:txbxContent>
                    <w:p w14:paraId="2B32672A" w14:textId="5641D5B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(a bit of fur from a bloodhound)</w:t>
                      </w:r>
                    </w:p>
                  </w:txbxContent>
                </v:textbox>
              </v:shape>
            </w:pict>
          </mc:Fallback>
        </mc:AlternateContent>
      </w:r>
      <w:r w:rsidR="00447DC9">
        <w:rPr>
          <w:noProof/>
        </w:rPr>
        <mc:AlternateContent>
          <mc:Choice Requires="wps">
            <w:drawing>
              <wp:anchor distT="0" distB="0" distL="114300" distR="114300" simplePos="0" relativeHeight="251771904" behindDoc="0" locked="0" layoutInCell="1" allowOverlap="1" wp14:anchorId="650574A8" wp14:editId="1D593656">
                <wp:simplePos x="0" y="0"/>
                <wp:positionH relativeFrom="column">
                  <wp:posOffset>23841</wp:posOffset>
                </wp:positionH>
                <wp:positionV relativeFrom="paragraph">
                  <wp:posOffset>-733540</wp:posOffset>
                </wp:positionV>
                <wp:extent cx="3185969" cy="481965"/>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3FA87D35"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574A8" id="Textfeld 138" o:spid="_x0000_s1111" type="#_x0000_t202" style="position:absolute;margin-left:1.9pt;margin-top:-57.75pt;width:250.85pt;height:37.9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" filled="f" stroked="f" strokeweight=".5pt">
                <v:textbox>
                  <w:txbxContent>
                    <w:p w14:paraId="3FA87D35"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Creature</w:t>
                      </w:r>
                    </w:p>
                  </w:txbxContent>
                </v:textbox>
              </v:shape>
            </w:pict>
          </mc:Fallback>
        </mc:AlternateContent>
      </w:r>
      <w:r w:rsidR="00447DC9">
        <w:rPr>
          <w:noProof/>
        </w:rPr>
        <mc:AlternateContent>
          <mc:Choice Requires="wps">
            <w:drawing>
              <wp:anchor distT="0" distB="0" distL="114300" distR="114300" simplePos="0" relativeHeight="251779072" behindDoc="0" locked="0" layoutInCell="1" allowOverlap="1" wp14:anchorId="02864AE7" wp14:editId="74F4223B">
                <wp:simplePos x="0" y="0"/>
                <wp:positionH relativeFrom="column">
                  <wp:posOffset>-264795</wp:posOffset>
                </wp:positionH>
                <wp:positionV relativeFrom="paragraph">
                  <wp:posOffset>2351405</wp:posOffset>
                </wp:positionV>
                <wp:extent cx="1079500" cy="2540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825A77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4AE7" id="Textfeld 139" o:spid="_x0000_s1112" type="#_x0000_t202" style="position:absolute;margin-left:-20.85pt;margin-top:185.15pt;width:8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jGbLTICAABdBAAADgAAAAAAAAAA&#13;&#10;AAAAAAAuAgAAZHJzL2Uyb0RvYy54bWxQSwECLQAUAAYACAAAACEAUR7xbuQAAAAQAQAADwAAAAAA&#13;&#10;AAAAAAAAAACMBAAAZHJzL2Rvd25yZXYueG1sUEsFBgAAAAAEAAQA8wAAAJ0FAAAAAA==&#13;&#10;" filled="f" stroked="f" strokeweight=".5pt">
                <v:textbox>
                  <w:txbxContent>
                    <w:p w14:paraId="2825A77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780096" behindDoc="0" locked="0" layoutInCell="1" allowOverlap="1" wp14:anchorId="54D238FB" wp14:editId="65463D6B">
                <wp:simplePos x="0" y="0"/>
                <wp:positionH relativeFrom="column">
                  <wp:posOffset>-533400</wp:posOffset>
                </wp:positionH>
                <wp:positionV relativeFrom="paragraph">
                  <wp:posOffset>2108200</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0C38B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38FB" id="Textfeld 140" o:spid="_x0000_s1113"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Pnnc6MgIAAF0EAAAOAAAAAAAAAAAA&#13;&#10;AAAAAC4CAABkcnMvZTJvRG9jLnhtbFBLAQItABQABgAIAAAAIQD0grDA4wAAAA8BAAAPAAAAAAAA&#13;&#10;AAAAAAAAAIwEAABkcnMvZG93bnJldi54bWxQSwUGAAAAAAQABADzAAAAnAUAAAAA&#13;&#10;" filled="f" stroked="f" strokeweight=".5pt">
                <v:textbox>
                  <w:txbxContent>
                    <w:p w14:paraId="040C38B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774976" behindDoc="0" locked="0" layoutInCell="1" allowOverlap="1" wp14:anchorId="3DDE0A2F" wp14:editId="0A398006">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773952" behindDoc="0" locked="0" layoutInCell="1" allowOverlap="1" wp14:anchorId="5AF11C94" wp14:editId="6EE22EA8">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189DCBA" w14:textId="23A13185" w:rsidR="00447DC9" w:rsidRDefault="00905690" w:rsidP="007717E6">
      <w:pPr>
        <w:sectPr w:rsidR="00447DC9" w:rsidSect="00447DC9">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89312" behindDoc="0" locked="0" layoutInCell="1" allowOverlap="1" wp14:anchorId="10CDD0C5" wp14:editId="58733A93">
                <wp:simplePos x="0" y="0"/>
                <wp:positionH relativeFrom="column">
                  <wp:posOffset>254750</wp:posOffset>
                </wp:positionH>
                <wp:positionV relativeFrom="paragraph">
                  <wp:posOffset>2610023</wp:posOffset>
                </wp:positionV>
                <wp:extent cx="3084830" cy="81280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3084830" cy="812800"/>
                        </a:xfrm>
                        <a:prstGeom prst="rect">
                          <a:avLst/>
                        </a:prstGeom>
                        <a:noFill/>
                        <a:ln w="6350">
                          <a:noFill/>
                        </a:ln>
                      </wps:spPr>
                      <wps:txbx>
                        <w:txbxContent>
                          <w:p w14:paraId="6828A3CC" w14:textId="52B6BD43" w:rsidR="00447DC9" w:rsidRPr="00905690" w:rsidRDefault="00447DC9" w:rsidP="00A37863">
                            <w:pPr>
                              <w:jc w:val="center"/>
                              <w:rPr>
                                <w:rFonts w:ascii="BlackChancery" w:hAnsi="BlackChancery"/>
                                <w:color w:val="4D4121"/>
                                <w:sz w:val="18"/>
                                <w:szCs w:val="1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w:t>
                            </w:r>
                            <w:r w:rsidRPr="00905690">
                              <w:rPr>
                                <w:rFonts w:ascii="BlackChancery" w:hAnsi="BlackChancery"/>
                                <w:noProof/>
                                <w:color w:val="4D4121"/>
                                <w:sz w:val="18"/>
                                <w:szCs w:val="18"/>
                                <w:lang w:val="en-US"/>
                              </w:rPr>
                              <w:t>(an ointment for the eyes that costs 25 gp; is made from mushroom powder, saffron, and fat; and is consumed by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D0C5" id="Textfeld 150" o:spid="_x0000_s1114" type="#_x0000_t202" style="position:absolute;margin-left:20.05pt;margin-top:205.5pt;width:242.9pt;height: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" filled="f" stroked="f" strokeweight=".5pt">
                <v:textbox>
                  <w:txbxContent>
                    <w:p w14:paraId="6828A3CC" w14:textId="52B6BD43" w:rsidR="00447DC9" w:rsidRPr="00905690" w:rsidRDefault="00447DC9" w:rsidP="00A37863">
                      <w:pPr>
                        <w:jc w:val="center"/>
                        <w:rPr>
                          <w:rFonts w:ascii="BlackChancery" w:hAnsi="BlackChancery"/>
                          <w:color w:val="4D4121"/>
                          <w:sz w:val="18"/>
                          <w:szCs w:val="18"/>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BB50D2">
                        <w:rPr>
                          <w:rFonts w:ascii="BlackChancery" w:hAnsi="BlackChancery"/>
                          <w:noProof/>
                          <w:color w:val="4D4121"/>
                          <w:lang w:val="en-US"/>
                        </w:rPr>
                        <w:t xml:space="preserve"> </w:t>
                      </w:r>
                      <w:r w:rsidRPr="00905690">
                        <w:rPr>
                          <w:rFonts w:ascii="BlackChancery" w:hAnsi="BlackChancery"/>
                          <w:noProof/>
                          <w:color w:val="4D4121"/>
                          <w:sz w:val="18"/>
                          <w:szCs w:val="18"/>
                          <w:lang w:val="en-US"/>
                        </w:rPr>
                        <w:t>(an ointment for the eyes that costs 25 gp; is made from mushroom powder, saffron, and fat; and is consumed by the spell)</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4F19970" wp14:editId="7685EB63">
                <wp:simplePos x="0" y="0"/>
                <wp:positionH relativeFrom="column">
                  <wp:posOffset>-188595</wp:posOffset>
                </wp:positionH>
                <wp:positionV relativeFrom="paragraph">
                  <wp:posOffset>3653732</wp:posOffset>
                </wp:positionV>
                <wp:extent cx="3886200" cy="2604193"/>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3886200" cy="2604193"/>
                        </a:xfrm>
                        <a:prstGeom prst="rect">
                          <a:avLst/>
                        </a:prstGeom>
                        <a:noFill/>
                        <a:ln w="6350">
                          <a:noFill/>
                        </a:ln>
                      </wps:spPr>
                      <wps:txbx>
                        <w:txbxContent>
                          <w:p w14:paraId="611E8345"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This spell gives the willing creature you touch the ability to see things as they actually are. For the duration, the creature has truesight, notices secret doors hidden by magic, and can see into the Ethereal Plane, all out to a range of 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9970" id="Textfeld 149" o:spid="_x0000_s1115" type="#_x0000_t202" style="position:absolute;margin-left:-14.85pt;margin-top:287.7pt;width:306pt;height:20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" filled="f" stroked="f" strokeweight=".5pt">
                <v:textbox>
                  <w:txbxContent>
                    <w:p w14:paraId="611E8345"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This spell gives the willing creature you touch the ability to see things as they actually are. For the duration, the creature has truesight, notices secret doors hidden by magic, and can see into the Ethereal Plane, all out to a range of 120 feet.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BFDA852" wp14:editId="7B29EA30">
                <wp:simplePos x="0" y="0"/>
                <wp:positionH relativeFrom="column">
                  <wp:posOffset>3338887</wp:posOffset>
                </wp:positionH>
                <wp:positionV relativeFrom="paragraph">
                  <wp:posOffset>-595111</wp:posOffset>
                </wp:positionV>
                <wp:extent cx="563245" cy="905164"/>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3A15102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DA852" id="Textfeld 148" o:spid="_x0000_s1116" type="#_x0000_t202" style="position:absolute;margin-left:262.9pt;margin-top:-46.85pt;width:44.35pt;height:7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" filled="f" stroked="f" strokeweight=".5pt">
                <v:textbox>
                  <w:txbxContent>
                    <w:p w14:paraId="3A15102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447DC9">
        <w:rPr>
          <w:noProof/>
        </w:rPr>
        <mc:AlternateContent>
          <mc:Choice Requires="wps">
            <w:drawing>
              <wp:anchor distT="0" distB="0" distL="114300" distR="114300" simplePos="0" relativeHeight="251787264" behindDoc="0" locked="0" layoutInCell="1" allowOverlap="1" wp14:anchorId="7624DB83" wp14:editId="332682F6">
                <wp:simplePos x="0" y="0"/>
                <wp:positionH relativeFrom="column">
                  <wp:posOffset>3025659</wp:posOffset>
                </wp:positionH>
                <wp:positionV relativeFrom="paragraph">
                  <wp:posOffset>2111260</wp:posOffset>
                </wp:positionV>
                <wp:extent cx="1256549" cy="27940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26DED04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4DB83" id="Textfeld 147" o:spid="_x0000_s1117" type="#_x0000_t202" style="position:absolute;margin-left:238.25pt;margin-top:166.25pt;width:98.9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" filled="f" stroked="f" strokeweight=".5pt">
                <v:textbox>
                  <w:txbxContent>
                    <w:p w14:paraId="26DED04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sidR="00447DC9">
        <w:rPr>
          <w:noProof/>
        </w:rPr>
        <mc:AlternateContent>
          <mc:Choice Requires="wps">
            <w:drawing>
              <wp:anchor distT="0" distB="0" distL="114300" distR="114300" simplePos="0" relativeHeight="251783168" behindDoc="0" locked="0" layoutInCell="1" allowOverlap="1" wp14:anchorId="14EEDB0C" wp14:editId="2A561116">
                <wp:simplePos x="0" y="0"/>
                <wp:positionH relativeFrom="column">
                  <wp:posOffset>23841</wp:posOffset>
                </wp:positionH>
                <wp:positionV relativeFrom="paragraph">
                  <wp:posOffset>-733540</wp:posOffset>
                </wp:positionV>
                <wp:extent cx="3185969" cy="481965"/>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531D7EA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Seeing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EDB0C" id="Textfeld 151" o:spid="_x0000_s1118" type="#_x0000_t202" style="position:absolute;margin-left:1.9pt;margin-top:-57.75pt;width:250.85pt;height:37.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" filled="f" stroked="f" strokeweight=".5pt">
                <v:textbox>
                  <w:txbxContent>
                    <w:p w14:paraId="531D7EA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Seeing</w:t>
                      </w:r>
                    </w:p>
                  </w:txbxContent>
                </v:textbox>
              </v:shape>
            </w:pict>
          </mc:Fallback>
        </mc:AlternateContent>
      </w:r>
      <w:r w:rsidR="00447DC9">
        <w:rPr>
          <w:noProof/>
        </w:rPr>
        <mc:AlternateContent>
          <mc:Choice Requires="wps">
            <w:drawing>
              <wp:anchor distT="0" distB="0" distL="114300" distR="114300" simplePos="0" relativeHeight="251790336" behindDoc="0" locked="0" layoutInCell="1" allowOverlap="1" wp14:anchorId="42DA3589" wp14:editId="4844999E">
                <wp:simplePos x="0" y="0"/>
                <wp:positionH relativeFrom="column">
                  <wp:posOffset>-264795</wp:posOffset>
                </wp:positionH>
                <wp:positionV relativeFrom="paragraph">
                  <wp:posOffset>2351405</wp:posOffset>
                </wp:positionV>
                <wp:extent cx="1079500" cy="2540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C156696"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3589" id="Textfeld 152" o:spid="_x0000_s1119" type="#_x0000_t202" style="position:absolute;margin-left:-20.85pt;margin-top:185.15pt;width:85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Bzg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Mgc4DICAABdBAAADgAAAAAAAAAA&#13;&#10;AAAAAAAuAgAAZHJzL2Uyb0RvYy54bWxQSwECLQAUAAYACAAAACEAUR7xbuQAAAAQAQAADwAAAAAA&#13;&#10;AAAAAAAAAACMBAAAZHJzL2Rvd25yZXYueG1sUEsFBgAAAAAEAAQA8wAAAJ0FAAAAAA==&#13;&#10;" filled="f" stroked="f" strokeweight=".5pt">
                <v:textbox>
                  <w:txbxContent>
                    <w:p w14:paraId="3C156696"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791360" behindDoc="0" locked="0" layoutInCell="1" allowOverlap="1" wp14:anchorId="0AC61BDE" wp14:editId="6D27C27A">
                <wp:simplePos x="0" y="0"/>
                <wp:positionH relativeFrom="column">
                  <wp:posOffset>-533400</wp:posOffset>
                </wp:positionH>
                <wp:positionV relativeFrom="paragraph">
                  <wp:posOffset>2108200</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7E6EF8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1BDE" id="Textfeld 153" o:spid="_x0000_s1120"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SRvE1MgIAAF0EAAAOAAAAAAAAAAAA&#13;&#10;AAAAAC4CAABkcnMvZTJvRG9jLnhtbFBLAQItABQABgAIAAAAIQD0grDA4wAAAA8BAAAPAAAAAAAA&#13;&#10;AAAAAAAAAIwEAABkcnMvZG93bnJldi54bWxQSwUGAAAAAAQABADzAAAAnAUAAAAA&#13;&#10;" filled="f" stroked="f" strokeweight=".5pt">
                <v:textbox>
                  <w:txbxContent>
                    <w:p w14:paraId="47E6EF8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47DC9">
        <w:rPr>
          <w:noProof/>
        </w:rPr>
        <mc:AlternateContent>
          <mc:Choice Requires="wps">
            <w:drawing>
              <wp:anchor distT="0" distB="0" distL="114300" distR="114300" simplePos="0" relativeHeight="251788288" behindDoc="0" locked="0" layoutInCell="1" allowOverlap="1" wp14:anchorId="295CB051" wp14:editId="63E4DFC7">
                <wp:simplePos x="0" y="0"/>
                <wp:positionH relativeFrom="column">
                  <wp:posOffset>2694305</wp:posOffset>
                </wp:positionH>
                <wp:positionV relativeFrom="paragraph">
                  <wp:posOffset>2389505</wp:posOffset>
                </wp:positionV>
                <wp:extent cx="1079500" cy="27940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D38A45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B051" id="Textfeld 154" o:spid="_x0000_s1121" type="#_x0000_t202" style="position:absolute;margin-left:212.15pt;margin-top:188.15pt;width:85pt;height: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3uUMgIAAF0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BhHe5QyAgAAXQQAAA4AAAAAAAAA&#13;&#10;AAAAAAAALgIAAGRycy9lMm9Eb2MueG1sUEsBAi0AFAAGAAgAAAAhAFcf2jjlAAAAEAEAAA8AAAAA&#13;&#10;AAAAAAAAAAAAjAQAAGRycy9kb3ducmV2LnhtbFBLBQYAAAAABAAEAPMAAACeBQAAAAA=&#13;&#10;" filled="f" stroked="f" strokeweight=".5pt">
                <v:textbox>
                  <w:txbxContent>
                    <w:p w14:paraId="2D38A45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447DC9">
        <w:rPr>
          <w:noProof/>
        </w:rPr>
        <w:drawing>
          <wp:anchor distT="0" distB="0" distL="114300" distR="114300" simplePos="0" relativeHeight="251786240" behindDoc="0" locked="0" layoutInCell="1" allowOverlap="1" wp14:anchorId="5E69B2A7" wp14:editId="17F796F3">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785216" behindDoc="0" locked="0" layoutInCell="1" allowOverlap="1" wp14:anchorId="1066996F" wp14:editId="4B18F0CB">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0E5CE2B" w14:textId="0825724D" w:rsidR="00447DC9" w:rsidRDefault="00905690" w:rsidP="007717E6">
      <w:pPr>
        <w:sectPr w:rsidR="00447DC9" w:rsidSect="00447DC9">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9552" behindDoc="0" locked="0" layoutInCell="1" allowOverlap="1" wp14:anchorId="1F1B4964" wp14:editId="1B422F47">
                <wp:simplePos x="0" y="0"/>
                <wp:positionH relativeFrom="column">
                  <wp:posOffset>2693150</wp:posOffset>
                </wp:positionH>
                <wp:positionV relativeFrom="paragraph">
                  <wp:posOffset>2388350</wp:posOffset>
                </wp:positionV>
                <wp:extent cx="1079500" cy="489528"/>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079500" cy="489528"/>
                        </a:xfrm>
                        <a:prstGeom prst="rect">
                          <a:avLst/>
                        </a:prstGeom>
                        <a:noFill/>
                        <a:ln w="6350">
                          <a:noFill/>
                        </a:ln>
                      </wps:spPr>
                      <wps:txbx>
                        <w:txbxContent>
                          <w:p w14:paraId="10717B32"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4964" id="Textfeld 167" o:spid="_x0000_s1122" type="#_x0000_t202" style="position:absolute;margin-left:212.05pt;margin-top:188.05pt;width:85pt;height:3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" filled="f" stroked="f" strokeweight=".5pt">
                <v:textbox>
                  <w:txbxContent>
                    <w:p w14:paraId="10717B32"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447DC9">
        <w:rPr>
          <w:noProof/>
        </w:rPr>
        <mc:AlternateContent>
          <mc:Choice Requires="wps">
            <w:drawing>
              <wp:anchor distT="0" distB="0" distL="114300" distR="114300" simplePos="0" relativeHeight="251798528" behindDoc="0" locked="0" layoutInCell="1" allowOverlap="1" wp14:anchorId="16DA81CD" wp14:editId="57B25815">
                <wp:simplePos x="0" y="0"/>
                <wp:positionH relativeFrom="column">
                  <wp:posOffset>3025659</wp:posOffset>
                </wp:positionH>
                <wp:positionV relativeFrom="paragraph">
                  <wp:posOffset>2111260</wp:posOffset>
                </wp:positionV>
                <wp:extent cx="1256549" cy="27940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F2A584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81CD" id="Textfeld 160" o:spid="_x0000_s1123" type="#_x0000_t202" style="position:absolute;margin-left:238.25pt;margin-top:166.25pt;width:98.9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qNDDzjQCAABdBAAADgAAAAAA&#13;&#10;AAAAAAAAAAAuAgAAZHJzL2Uyb0RvYy54bWxQSwECLQAUAAYACAAAACEAxhOto+UAAAAQAQAADwAA&#13;&#10;AAAAAAAAAAAAAACOBAAAZHJzL2Rvd25yZXYueG1sUEsFBgAAAAAEAAQA8wAAAKAFAAAAAA==&#13;&#10;" filled="f" stroked="f" strokeweight=".5pt">
                <v:textbox>
                  <w:txbxContent>
                    <w:p w14:paraId="4F2A584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willing beast</w:t>
                      </w:r>
                    </w:p>
                  </w:txbxContent>
                </v:textbox>
              </v:shape>
            </w:pict>
          </mc:Fallback>
        </mc:AlternateContent>
      </w:r>
      <w:r w:rsidR="00447DC9">
        <w:rPr>
          <w:noProof/>
        </w:rPr>
        <mc:AlternateContent>
          <mc:Choice Requires="wps">
            <w:drawing>
              <wp:anchor distT="0" distB="0" distL="114300" distR="114300" simplePos="0" relativeHeight="251795456" behindDoc="0" locked="0" layoutInCell="1" allowOverlap="1" wp14:anchorId="6FEA09D3" wp14:editId="0087C896">
                <wp:simplePos x="0" y="0"/>
                <wp:positionH relativeFrom="column">
                  <wp:posOffset>3385647</wp:posOffset>
                </wp:positionH>
                <wp:positionV relativeFrom="paragraph">
                  <wp:posOffset>-659765</wp:posOffset>
                </wp:positionV>
                <wp:extent cx="563245" cy="905164"/>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59CCEDAF"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09D3" id="Textfeld 161" o:spid="_x0000_s1124" type="#_x0000_t202" style="position:absolute;margin-left:266.6pt;margin-top:-51.95pt;width:44.35pt;height:7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" filled="f" stroked="f" strokeweight=".5pt">
                <v:textbox>
                  <w:txbxContent>
                    <w:p w14:paraId="59CCEDAF"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47DC9">
        <w:rPr>
          <w:noProof/>
        </w:rPr>
        <mc:AlternateContent>
          <mc:Choice Requires="wps">
            <w:drawing>
              <wp:anchor distT="0" distB="0" distL="114300" distR="114300" simplePos="0" relativeHeight="251803648" behindDoc="0" locked="0" layoutInCell="1" allowOverlap="1" wp14:anchorId="7426C961" wp14:editId="0F08727F">
                <wp:simplePos x="0" y="0"/>
                <wp:positionH relativeFrom="column">
                  <wp:posOffset>-188595</wp:posOffset>
                </wp:positionH>
                <wp:positionV relativeFrom="paragraph">
                  <wp:posOffset>3238095</wp:posOffset>
                </wp:positionV>
                <wp:extent cx="3886200" cy="3020291"/>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642AF9BF"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beast. For the duration of the spell, you can use your action to see through the beast’s eyes and hear what it hears, and continue to do so until you use your action to return to your normal senses.\n   While perceiving through the beast’s senses, you gain the benefits of any special senses possessed by that creature, though you are blinded and deafened to your own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C961" id="Textfeld 162" o:spid="_x0000_s1125" type="#_x0000_t202" style="position:absolute;margin-left:-14.85pt;margin-top:254.95pt;width:306pt;height:237.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" filled="f" stroked="f" strokeweight=".5pt">
                <v:textbox>
                  <w:txbxContent>
                    <w:p w14:paraId="642AF9BF"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beast. For the duration of the spell, you can use your action to see through the beast’s eyes and hear what it hears, and continue to do so until you use your action to return to your normal senses.\n   While perceiving through the beast’s senses, you gain the benefits of any special senses possessed by that creature, though you are blinded and deafened to your own surroundings.</w:t>
                      </w:r>
                    </w:p>
                  </w:txbxContent>
                </v:textbox>
              </v:shape>
            </w:pict>
          </mc:Fallback>
        </mc:AlternateContent>
      </w:r>
      <w:r w:rsidR="00447DC9">
        <w:rPr>
          <w:noProof/>
        </w:rPr>
        <mc:AlternateContent>
          <mc:Choice Requires="wps">
            <w:drawing>
              <wp:anchor distT="0" distB="0" distL="114300" distR="114300" simplePos="0" relativeHeight="251800576" behindDoc="0" locked="0" layoutInCell="1" allowOverlap="1" wp14:anchorId="521D3280" wp14:editId="45273377">
                <wp:simplePos x="0" y="0"/>
                <wp:positionH relativeFrom="column">
                  <wp:posOffset>254750</wp:posOffset>
                </wp:positionH>
                <wp:positionV relativeFrom="paragraph">
                  <wp:posOffset>2610023</wp:posOffset>
                </wp:positionV>
                <wp:extent cx="3084946" cy="628073"/>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4D12BAAA"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3280" id="Textfeld 163" o:spid="_x0000_s1126" type="#_x0000_t202" style="position:absolute;margin-left:20.05pt;margin-top:205.5pt;width:242.9pt;height:49.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fhS4qzMCAABeBAAADgAAAAAAAAAA&#13;&#10;AAAAAAAuAgAAZHJzL2Uyb0RvYy54bWxQSwECLQAUAAYACAAAACEAd8OjWuMAAAAPAQAADwAAAAAA&#13;&#10;AAAAAAAAAACNBAAAZHJzL2Rvd25yZXYueG1sUEsFBgAAAAAEAAQA8wAAAJ0FAAAAAA==&#13;&#10;" filled="f" stroked="f" strokeweight=".5pt">
                <v:textbox>
                  <w:txbxContent>
                    <w:p w14:paraId="4D12BAAA"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v:textbox>
              </v:shape>
            </w:pict>
          </mc:Fallback>
        </mc:AlternateContent>
      </w:r>
      <w:r w:rsidR="00447DC9">
        <w:rPr>
          <w:noProof/>
        </w:rPr>
        <mc:AlternateContent>
          <mc:Choice Requires="wps">
            <w:drawing>
              <wp:anchor distT="0" distB="0" distL="114300" distR="114300" simplePos="0" relativeHeight="251794432" behindDoc="0" locked="0" layoutInCell="1" allowOverlap="1" wp14:anchorId="0BEE2357" wp14:editId="49CE828B">
                <wp:simplePos x="0" y="0"/>
                <wp:positionH relativeFrom="column">
                  <wp:posOffset>23841</wp:posOffset>
                </wp:positionH>
                <wp:positionV relativeFrom="paragraph">
                  <wp:posOffset>-733540</wp:posOffset>
                </wp:positionV>
                <wp:extent cx="3185969" cy="481965"/>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47DA9410"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Beast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E2357" id="Textfeld 164" o:spid="_x0000_s1127" type="#_x0000_t202" style="position:absolute;margin-left:1.9pt;margin-top:-57.75pt;width:250.85pt;height:37.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" filled="f" stroked="f" strokeweight=".5pt">
                <v:textbox>
                  <w:txbxContent>
                    <w:p w14:paraId="47DA9410"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Beast Sense</w:t>
                      </w:r>
                    </w:p>
                  </w:txbxContent>
                </v:textbox>
              </v:shape>
            </w:pict>
          </mc:Fallback>
        </mc:AlternateContent>
      </w:r>
      <w:r w:rsidR="00447DC9">
        <w:rPr>
          <w:noProof/>
        </w:rPr>
        <mc:AlternateContent>
          <mc:Choice Requires="wps">
            <w:drawing>
              <wp:anchor distT="0" distB="0" distL="114300" distR="114300" simplePos="0" relativeHeight="251801600" behindDoc="0" locked="0" layoutInCell="1" allowOverlap="1" wp14:anchorId="1272E258" wp14:editId="5C620742">
                <wp:simplePos x="0" y="0"/>
                <wp:positionH relativeFrom="column">
                  <wp:posOffset>-264795</wp:posOffset>
                </wp:positionH>
                <wp:positionV relativeFrom="paragraph">
                  <wp:posOffset>2351405</wp:posOffset>
                </wp:positionV>
                <wp:extent cx="1079500" cy="2540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6738BC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E258" id="Textfeld 165" o:spid="_x0000_s1128" type="#_x0000_t202" style="position:absolute;margin-left:-20.85pt;margin-top:185.15pt;width: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xdSvSDICAABeBAAADgAAAAAAAAAA&#13;&#10;AAAAAAAuAgAAZHJzL2Uyb0RvYy54bWxQSwECLQAUAAYACAAAACEAUR7xbuQAAAAQAQAADwAAAAAA&#13;&#10;AAAAAAAAAACMBAAAZHJzL2Rvd25yZXYueG1sUEsFBgAAAAAEAAQA8wAAAJ0FAAAAAA==&#13;&#10;" filled="f" stroked="f" strokeweight=".5pt">
                <v:textbox>
                  <w:txbxContent>
                    <w:p w14:paraId="66738BC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802624" behindDoc="0" locked="0" layoutInCell="1" allowOverlap="1" wp14:anchorId="37BD5F25" wp14:editId="21A321B9">
                <wp:simplePos x="0" y="0"/>
                <wp:positionH relativeFrom="column">
                  <wp:posOffset>-533400</wp:posOffset>
                </wp:positionH>
                <wp:positionV relativeFrom="paragraph">
                  <wp:posOffset>2108200</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742D94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5F25" id="Textfeld 166" o:spid="_x0000_s1129"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ffb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k332zMCAABeBAAADgAAAAAAAAAA&#13;&#10;AAAAAAAuAgAAZHJzL2Uyb0RvYy54bWxQSwECLQAUAAYACAAAACEA9IKwwOMAAAAPAQAADwAAAAAA&#13;&#10;AAAAAAAAAACNBAAAZHJzL2Rvd25yZXYueG1sUEsFBgAAAAAEAAQA8wAAAJ0FAAAAAA==&#13;&#10;" filled="f" stroked="f" strokeweight=".5pt">
                <v:textbox>
                  <w:txbxContent>
                    <w:p w14:paraId="5742D94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47DC9">
        <w:rPr>
          <w:noProof/>
        </w:rPr>
        <w:drawing>
          <wp:anchor distT="0" distB="0" distL="114300" distR="114300" simplePos="0" relativeHeight="251797504" behindDoc="0" locked="0" layoutInCell="1" allowOverlap="1" wp14:anchorId="1C066C29" wp14:editId="3D7026A7">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796480" behindDoc="0" locked="0" layoutInCell="1" allowOverlap="1" wp14:anchorId="1287B2A2" wp14:editId="7ADC9BC8">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B23388A" w14:textId="77777777" w:rsidR="00447DC9" w:rsidRDefault="00447DC9" w:rsidP="007717E6">
      <w:pPr>
        <w:sectPr w:rsidR="00447DC9" w:rsidSect="00447DC9">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9792" behindDoc="0" locked="0" layoutInCell="1" allowOverlap="1" wp14:anchorId="7C514AED" wp14:editId="55B46F4A">
                <wp:simplePos x="0" y="0"/>
                <wp:positionH relativeFrom="column">
                  <wp:posOffset>3025659</wp:posOffset>
                </wp:positionH>
                <wp:positionV relativeFrom="paragraph">
                  <wp:posOffset>2111260</wp:posOffset>
                </wp:positionV>
                <wp:extent cx="1256549" cy="27940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69336805"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familiar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4AED" id="Textfeld 173" o:spid="_x0000_s1130" type="#_x0000_t202" style="position:absolute;margin-left:238.25pt;margin-top:166.25pt;width:98.9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kZiXTQCAABeBAAADgAAAAAA&#13;&#10;AAAAAAAAAAAuAgAAZHJzL2Uyb0RvYy54bWxQSwECLQAUAAYACAAAACEAxhOto+UAAAAQAQAADwAA&#13;&#10;AAAAAAAAAAAAAACOBAAAZHJzL2Rvd25yZXYueG1sUEsFBgAAAAAEAAQA8wAAAKAFAAAAAA==&#13;&#10;" filled="f" stroked="f" strokeweight=".5pt">
                <v:textbox>
                  <w:txbxContent>
                    <w:p w14:paraId="69336805"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familiar location</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61E5A34" wp14:editId="55773B15">
                <wp:simplePos x="0" y="0"/>
                <wp:positionH relativeFrom="column">
                  <wp:posOffset>3385647</wp:posOffset>
                </wp:positionH>
                <wp:positionV relativeFrom="paragraph">
                  <wp:posOffset>-659765</wp:posOffset>
                </wp:positionV>
                <wp:extent cx="563245" cy="905164"/>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D078CA2"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5A34" id="Textfeld 174" o:spid="_x0000_s1131" type="#_x0000_t202" style="position:absolute;margin-left:266.6pt;margin-top:-51.95pt;width:44.35pt;height:7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TpWnQjQCAABdBAAADgAAAAAA&#13;&#10;AAAAAAAAAAAuAgAAZHJzL2Uyb0RvYy54bWxQSwECLQAUAAYACAAAACEA3f8/3uUAAAAQAQAADwAA&#13;&#10;AAAAAAAAAAAAAACOBAAAZHJzL2Rvd25yZXYueG1sUEsFBgAAAAAEAAQA8wAAAKAFAAAAAA==&#13;&#10;" filled="f" stroked="f" strokeweight=".5pt">
                <v:textbox>
                  <w:txbxContent>
                    <w:p w14:paraId="1D078CA2"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A226553" wp14:editId="7496130A">
                <wp:simplePos x="0" y="0"/>
                <wp:positionH relativeFrom="column">
                  <wp:posOffset>-188595</wp:posOffset>
                </wp:positionH>
                <wp:positionV relativeFrom="paragraph">
                  <wp:posOffset>3238095</wp:posOffset>
                </wp:positionV>
                <wp:extent cx="3886200" cy="3020291"/>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454C2D6E"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create an invisible sensor within range in a location familiar to you (a place you have visited or seen before) or in an obvious location that is unfamiliar to you (such as behind a door, around a corner, or in a grove of trees). The sensor remains in place for the duration, and it can’t be attacked or otherwise interacted with.\n   When you cast the spell, you choose seeing or hearing. You can use the chosen sense through the sensor as if you were in its space. As your action, you can switch between seeing and hearing.\n   A creature that can see the sensor (such as a creature benefiting from see invisibility or truesight) sees a luminous, intangible orb about the size of your fist.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6553" id="Textfeld 175" o:spid="_x0000_s1132" type="#_x0000_t202" style="position:absolute;margin-left:-14.85pt;margin-top:254.95pt;width:306pt;height:237.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" filled="f" stroked="f" strokeweight=".5pt">
                <v:textbox>
                  <w:txbxContent>
                    <w:p w14:paraId="454C2D6E"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create an invisible sensor within range in a location familiar to you (a place you have visited or seen before) or in an obvious location that is unfamiliar to you (such as behind a door, around a corner, or in a grove of trees). The sensor remains in place for the duration, and it can’t be attacked or otherwise interacted with.\n   When you cast the spell, you choose seeing or hearing. You can use the chosen sense through the sensor as if you were in its space. As your action, you can switch between seeing and hearing.\n   A creature that can see the sensor (such as a creature benefiting from see invisibility or truesight) sees a luminous, intangible orb about the size of your fist.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C656A6F" wp14:editId="19B0EB49">
                <wp:simplePos x="0" y="0"/>
                <wp:positionH relativeFrom="column">
                  <wp:posOffset>254750</wp:posOffset>
                </wp:positionH>
                <wp:positionV relativeFrom="paragraph">
                  <wp:posOffset>2610023</wp:posOffset>
                </wp:positionV>
                <wp:extent cx="3084946" cy="628073"/>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87F7FE4" w14:textId="1F9EA0B5"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905690">
                              <w:rPr>
                                <w:rFonts w:ascii="BlackChancery" w:hAnsi="BlackChancery"/>
                                <w:noProof/>
                                <w:color w:val="4D4121"/>
                                <w:sz w:val="20"/>
                                <w:szCs w:val="20"/>
                                <w:lang w:val="en-US"/>
                              </w:rPr>
                              <w:t xml:space="preserve"> (a focus worth at least 100 gp, either a jeweled horn for hearing or a glass eye for seeing)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6A6F" id="Textfeld 176" o:spid="_x0000_s1133" type="#_x0000_t202" style="position:absolute;margin-left:20.05pt;margin-top:205.5pt;width:242.9pt;height:4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EdxKKU0AgAAXgQAAA4AAAAAAAAA&#13;&#10;AAAAAAAALgIAAGRycy9lMm9Eb2MueG1sUEsBAi0AFAAGAAgAAAAhAHfDo1rjAAAADwEAAA8AAAAA&#13;&#10;AAAAAAAAAAAAjgQAAGRycy9kb3ducmV2LnhtbFBLBQYAAAAABAAEAPMAAACeBQAAAAA=&#13;&#10;" filled="f" stroked="f" strokeweight=".5pt">
                <v:textbox>
                  <w:txbxContent>
                    <w:p w14:paraId="087F7FE4" w14:textId="1F9EA0B5"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sidR="00905690">
                        <w:rPr>
                          <w:rFonts w:ascii="BlackChancery" w:hAnsi="BlackChancery"/>
                          <w:noProof/>
                          <w:color w:val="4D4121"/>
                          <w:lang w:val="en-US"/>
                        </w:rPr>
                        <w:br/>
                      </w:r>
                      <w:r w:rsidRPr="00905690">
                        <w:rPr>
                          <w:rFonts w:ascii="BlackChancery" w:hAnsi="BlackChancery"/>
                          <w:noProof/>
                          <w:color w:val="4D4121"/>
                          <w:sz w:val="20"/>
                          <w:szCs w:val="20"/>
                          <w:lang w:val="en-US"/>
                        </w:rPr>
                        <w:t xml:space="preserve"> (a focus worth at least 100 gp, either a jeweled horn for hearing or a glass eye for seeing)</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333F0385" wp14:editId="1376E168">
                <wp:simplePos x="0" y="0"/>
                <wp:positionH relativeFrom="column">
                  <wp:posOffset>23841</wp:posOffset>
                </wp:positionH>
                <wp:positionV relativeFrom="paragraph">
                  <wp:posOffset>-733540</wp:posOffset>
                </wp:positionV>
                <wp:extent cx="3185969" cy="481965"/>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7CA36E0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Clairvoyance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F0385" id="Textfeld 177" o:spid="_x0000_s1134" type="#_x0000_t202" style="position:absolute;margin-left:1.9pt;margin-top:-57.75pt;width:250.85pt;height:37.9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" filled="f" stroked="f" strokeweight=".5pt">
                <v:textbox>
                  <w:txbxContent>
                    <w:p w14:paraId="7CA36E0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Clairvoyance</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52B20F53" wp14:editId="1402B401">
                <wp:simplePos x="0" y="0"/>
                <wp:positionH relativeFrom="column">
                  <wp:posOffset>-264795</wp:posOffset>
                </wp:positionH>
                <wp:positionV relativeFrom="paragraph">
                  <wp:posOffset>2351405</wp:posOffset>
                </wp:positionV>
                <wp:extent cx="1079500" cy="2540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BA9DAA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0F53" id="Textfeld 178" o:spid="_x0000_s1135" type="#_x0000_t202" style="position:absolute;margin-left:-20.85pt;margin-top:185.15pt;width: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vyGVXjICAABeBAAADgAAAAAAAAAA&#13;&#10;AAAAAAAuAgAAZHJzL2Uyb0RvYy54bWxQSwECLQAUAAYACAAAACEAUR7xbuQAAAAQAQAADwAAAAAA&#13;&#10;AAAAAAAAAACMBAAAZHJzL2Rvd25yZXYueG1sUEsFBgAAAAAEAAQA8wAAAJ0FAAAAAA==&#13;&#10;" filled="f" stroked="f" strokeweight=".5pt">
                <v:textbox>
                  <w:txbxContent>
                    <w:p w14:paraId="7BA9DAA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46C03D77" wp14:editId="5802D36C">
                <wp:simplePos x="0" y="0"/>
                <wp:positionH relativeFrom="column">
                  <wp:posOffset>-533400</wp:posOffset>
                </wp:positionH>
                <wp:positionV relativeFrom="paragraph">
                  <wp:posOffset>2108200</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988A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3D77" id="Textfeld 179" o:spid="_x0000_s1136"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QqGFKDACAABeBAAADgAAAAAAAAAAAAAA&#13;&#10;AAAuAgAAZHJzL2Uyb0RvYy54bWxQSwECLQAUAAYACAAAACEA9IKwwOMAAAAPAQAADwAAAAAAAAAA&#13;&#10;AAAAAACKBAAAZHJzL2Rvd25yZXYueG1sUEsFBgAAAAAEAAQA8wAAAJoFAAAAAA==&#13;&#10;" filled="f" stroked="f" strokeweight=".5pt">
                <v:textbox>
                  <w:txbxContent>
                    <w:p w14:paraId="60988A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mile</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F75C43A" wp14:editId="63F5D7C9">
                <wp:simplePos x="0" y="0"/>
                <wp:positionH relativeFrom="column">
                  <wp:posOffset>2694305</wp:posOffset>
                </wp:positionH>
                <wp:positionV relativeFrom="paragraph">
                  <wp:posOffset>2389505</wp:posOffset>
                </wp:positionV>
                <wp:extent cx="1079500" cy="279400"/>
                <wp:effectExtent l="0" t="0" r="0" b="0"/>
                <wp:wrapNone/>
                <wp:docPr id="180" name="Textfeld 1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3FD718"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C43A" id="Textfeld 180" o:spid="_x0000_s1137" type="#_x0000_t202" style="position:absolute;margin-left:212.15pt;margin-top:188.15pt;width:85pt;height: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MXiFGzECAABeBAAADgAAAAAAAAAA&#13;&#10;AAAAAAAuAgAAZHJzL2Uyb0RvYy54bWxQSwECLQAUAAYACAAAACEAVx/aOOUAAAAQAQAADwAAAAAA&#13;&#10;AAAAAAAAAACLBAAAZHJzL2Rvd25yZXYueG1sUEsFBgAAAAAEAAQA8wAAAJ0FAAAAAA==&#13;&#10;" filled="f" stroked="f" strokeweight=".5pt">
                <v:textbox>
                  <w:txbxContent>
                    <w:p w14:paraId="463FD718"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w:drawing>
          <wp:anchor distT="0" distB="0" distL="114300" distR="114300" simplePos="0" relativeHeight="251808768" behindDoc="0" locked="0" layoutInCell="1" allowOverlap="1" wp14:anchorId="69641774" wp14:editId="3FE4AA63">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07744" behindDoc="0" locked="0" layoutInCell="1" allowOverlap="1" wp14:anchorId="42696B5C" wp14:editId="614888A1">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13CD5B5" w14:textId="5E0917BD" w:rsidR="00447DC9" w:rsidRDefault="00905690" w:rsidP="007717E6">
      <w:pPr>
        <w:sectPr w:rsidR="00447DC9" w:rsidSect="00447DC9">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7984" behindDoc="0" locked="0" layoutInCell="1" allowOverlap="1" wp14:anchorId="7BEBC024" wp14:editId="7F245B88">
                <wp:simplePos x="0" y="0"/>
                <wp:positionH relativeFrom="column">
                  <wp:posOffset>3338830</wp:posOffset>
                </wp:positionH>
                <wp:positionV relativeFrom="paragraph">
                  <wp:posOffset>-659765</wp:posOffset>
                </wp:positionV>
                <wp:extent cx="563245" cy="904875"/>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563245" cy="904875"/>
                        </a:xfrm>
                        <a:prstGeom prst="rect">
                          <a:avLst/>
                        </a:prstGeom>
                        <a:noFill/>
                        <a:ln w="6350">
                          <a:noFill/>
                        </a:ln>
                      </wps:spPr>
                      <wps:txbx>
                        <w:txbxContent>
                          <w:p w14:paraId="70B3FA9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C024" id="Textfeld 187" o:spid="_x0000_s1138" type="#_x0000_t202" style="position:absolute;margin-left:262.9pt;margin-top:-51.95pt;width:44.35pt;height:7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" filled="f" stroked="f" strokeweight=".5pt">
                <v:textbox>
                  <w:txbxContent>
                    <w:p w14:paraId="70B3FA9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3A3F814" wp14:editId="6AEDBB6A">
                <wp:simplePos x="0" y="0"/>
                <wp:positionH relativeFrom="column">
                  <wp:posOffset>-188595</wp:posOffset>
                </wp:positionH>
                <wp:positionV relativeFrom="paragraph">
                  <wp:posOffset>3044132</wp:posOffset>
                </wp:positionV>
                <wp:extent cx="3886200" cy="3214024"/>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3886200" cy="3214024"/>
                        </a:xfrm>
                        <a:prstGeom prst="rect">
                          <a:avLst/>
                        </a:prstGeom>
                        <a:noFill/>
                        <a:ln w="6350">
                          <a:noFill/>
                        </a:ln>
                      </wps:spPr>
                      <wps:txbx>
                        <w:txbxContent>
                          <w:p w14:paraId="416D51F2" w14:textId="3E64FD3A" w:rsidR="00905690" w:rsidRPr="00905690" w:rsidRDefault="00905690" w:rsidP="00905690">
                            <w:pPr>
                              <w:rPr>
                                <w:rFonts w:ascii="BlackChancery" w:hAnsi="BlackChancery"/>
                                <w:color w:val="4D4121"/>
                                <w:lang w:val="en-US"/>
                              </w:rPr>
                            </w:pPr>
                            <w:r w:rsidRPr="00905690">
                              <w:rPr>
                                <w:rFonts w:ascii="BlackChancery" w:hAnsi="BlackChancery"/>
                                <w:color w:val="4D4121"/>
                                <w:lang w:val="en-US"/>
                              </w:rPr>
                              <w:t>You briefly become one with nature and gain knowledge of the surrounding territory. In the outdoors, the spell gives you knowledge of the land within 3 miles of you. In caves and other natural underground settings, the radius is limited to 300 feet. The spell doesn’t function where nature has been replaced by construction, such as in dungeons and towns.</w:t>
                            </w:r>
                            <w:r w:rsidRPr="00905690">
                              <w:rPr>
                                <w:rFonts w:ascii="BlackChancery" w:hAnsi="BlackChancery"/>
                                <w:color w:val="4D4121"/>
                                <w:lang w:val="en-US"/>
                              </w:rPr>
                              <w:br/>
                              <w:t>You instantly gain knowledge of up to three facts of your choice about any of the following subjects as they relate to the area:</w:t>
                            </w:r>
                            <w:r w:rsidRPr="00905690">
                              <w:rPr>
                                <w:rFonts w:ascii="BlackChancery" w:hAnsi="BlackChancery"/>
                                <w:color w:val="4D4121"/>
                                <w:lang w:val="en-US"/>
                              </w:rPr>
                              <w:br/>
                              <w:t>• terrain and bodies of water</w:t>
                            </w:r>
                            <w:r w:rsidRPr="00905690">
                              <w:rPr>
                                <w:rFonts w:ascii="BlackChancery" w:hAnsi="BlackChancery"/>
                                <w:color w:val="4D4121"/>
                                <w:lang w:val="en-US"/>
                              </w:rPr>
                              <w:br/>
                              <w:t>• prevalent plants, minerals, animals, or peoples</w:t>
                            </w:r>
                            <w:r w:rsidRPr="00905690">
                              <w:rPr>
                                <w:rFonts w:ascii="BlackChancery" w:hAnsi="BlackChancery"/>
                                <w:color w:val="4D4121"/>
                                <w:lang w:val="en-US"/>
                              </w:rPr>
                              <w:br/>
                              <w:t>• powerful celestials, fey, fiends, elementals, or undead</w:t>
                            </w:r>
                            <w:r w:rsidRPr="00905690">
                              <w:rPr>
                                <w:rFonts w:ascii="BlackChancery" w:hAnsi="BlackChancery"/>
                                <w:color w:val="4D4121"/>
                                <w:lang w:val="en-US"/>
                              </w:rPr>
                              <w:br/>
                              <w:t>• influence from other planes of existence</w:t>
                            </w:r>
                            <w:r>
                              <w:rPr>
                                <w:rFonts w:ascii="BlackChancery" w:hAnsi="BlackChancery"/>
                                <w:color w:val="4D4121"/>
                                <w:lang w:val="en-US"/>
                              </w:rPr>
                              <w:br/>
                            </w:r>
                            <w:r w:rsidRPr="00905690">
                              <w:rPr>
                                <w:rFonts w:ascii="BlackChancery" w:hAnsi="BlackChancery"/>
                                <w:color w:val="4D4121"/>
                                <w:lang w:val="en-US"/>
                              </w:rPr>
                              <w:t>• buildings</w:t>
                            </w:r>
                            <w:r>
                              <w:rPr>
                                <w:rFonts w:ascii="BlackChancery" w:hAnsi="BlackChancery"/>
                                <w:color w:val="4D4121"/>
                                <w:lang w:val="en-US"/>
                              </w:rPr>
                              <w:br/>
                            </w:r>
                            <w:r w:rsidRPr="00905690">
                              <w:rPr>
                                <w:rFonts w:ascii="BlackChancery" w:hAnsi="BlackChancery"/>
                                <w:color w:val="4D4121"/>
                                <w:lang w:val="en-US"/>
                              </w:rPr>
                              <w:t>For example, you could determine the location of powerful undead in the area, the location of major sources of safe drinking water, and the location of any nearby towns.</w:t>
                            </w:r>
                          </w:p>
                          <w:p w14:paraId="48AA8F49" w14:textId="289D9BC3" w:rsidR="00447DC9" w:rsidRPr="00905690" w:rsidRDefault="00447DC9" w:rsidP="00905690">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F814" id="Textfeld 188" o:spid="_x0000_s1139" type="#_x0000_t202" style="position:absolute;margin-left:-14.85pt;margin-top:239.7pt;width:306pt;height:253.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" filled="f" stroked="f" strokeweight=".5pt">
                <v:textbox>
                  <w:txbxContent>
                    <w:p w14:paraId="416D51F2" w14:textId="3E64FD3A" w:rsidR="00905690" w:rsidRPr="00905690" w:rsidRDefault="00905690" w:rsidP="00905690">
                      <w:pPr>
                        <w:rPr>
                          <w:rFonts w:ascii="BlackChancery" w:hAnsi="BlackChancery"/>
                          <w:color w:val="4D4121"/>
                          <w:lang w:val="en-US"/>
                        </w:rPr>
                      </w:pPr>
                      <w:r w:rsidRPr="00905690">
                        <w:rPr>
                          <w:rFonts w:ascii="BlackChancery" w:hAnsi="BlackChancery"/>
                          <w:color w:val="4D4121"/>
                          <w:lang w:val="en-US"/>
                        </w:rPr>
                        <w:t>You briefly become one with nature and gain knowledge of the surrounding territory. In the outdoors, the spell gives you knowledge of the land within 3 miles of you. In caves and other natural underground settings, the radius is limited to 300 feet. The spell doesn’t function where nature has been replaced by construction, such as in dungeons and towns.</w:t>
                      </w:r>
                      <w:r w:rsidRPr="00905690">
                        <w:rPr>
                          <w:rFonts w:ascii="BlackChancery" w:hAnsi="BlackChancery"/>
                          <w:color w:val="4D4121"/>
                          <w:lang w:val="en-US"/>
                        </w:rPr>
                        <w:br/>
                        <w:t>You instantly gain knowledge of up to three facts of your choice about any of the following subjects as they relate to the area:</w:t>
                      </w:r>
                      <w:r w:rsidRPr="00905690">
                        <w:rPr>
                          <w:rFonts w:ascii="BlackChancery" w:hAnsi="BlackChancery"/>
                          <w:color w:val="4D4121"/>
                          <w:lang w:val="en-US"/>
                        </w:rPr>
                        <w:br/>
                        <w:t>• terrain and bodies of water</w:t>
                      </w:r>
                      <w:r w:rsidRPr="00905690">
                        <w:rPr>
                          <w:rFonts w:ascii="BlackChancery" w:hAnsi="BlackChancery"/>
                          <w:color w:val="4D4121"/>
                          <w:lang w:val="en-US"/>
                        </w:rPr>
                        <w:br/>
                        <w:t>• prevalent plants, minerals, animals, or peoples</w:t>
                      </w:r>
                      <w:r w:rsidRPr="00905690">
                        <w:rPr>
                          <w:rFonts w:ascii="BlackChancery" w:hAnsi="BlackChancery"/>
                          <w:color w:val="4D4121"/>
                          <w:lang w:val="en-US"/>
                        </w:rPr>
                        <w:br/>
                        <w:t>• powerful celestials, fey, fiends, elementals, or undead</w:t>
                      </w:r>
                      <w:r w:rsidRPr="00905690">
                        <w:rPr>
                          <w:rFonts w:ascii="BlackChancery" w:hAnsi="BlackChancery"/>
                          <w:color w:val="4D4121"/>
                          <w:lang w:val="en-US"/>
                        </w:rPr>
                        <w:br/>
                        <w:t>• influence from other planes of existence</w:t>
                      </w:r>
                      <w:r>
                        <w:rPr>
                          <w:rFonts w:ascii="BlackChancery" w:hAnsi="BlackChancery"/>
                          <w:color w:val="4D4121"/>
                          <w:lang w:val="en-US"/>
                        </w:rPr>
                        <w:br/>
                      </w:r>
                      <w:r w:rsidRPr="00905690">
                        <w:rPr>
                          <w:rFonts w:ascii="BlackChancery" w:hAnsi="BlackChancery"/>
                          <w:color w:val="4D4121"/>
                          <w:lang w:val="en-US"/>
                        </w:rPr>
                        <w:t>• buildings</w:t>
                      </w:r>
                      <w:r>
                        <w:rPr>
                          <w:rFonts w:ascii="BlackChancery" w:hAnsi="BlackChancery"/>
                          <w:color w:val="4D4121"/>
                          <w:lang w:val="en-US"/>
                        </w:rPr>
                        <w:br/>
                      </w:r>
                      <w:r w:rsidRPr="00905690">
                        <w:rPr>
                          <w:rFonts w:ascii="BlackChancery" w:hAnsi="BlackChancery"/>
                          <w:color w:val="4D4121"/>
                          <w:lang w:val="en-US"/>
                        </w:rPr>
                        <w:t>For example, you could determine the location of powerful undead in the area, the location of major sources of safe drinking water, and the location of any nearby towns.</w:t>
                      </w:r>
                    </w:p>
                    <w:p w14:paraId="48AA8F49" w14:textId="289D9BC3" w:rsidR="00447DC9" w:rsidRPr="00905690" w:rsidRDefault="00447DC9" w:rsidP="00905690">
                      <w:pPr>
                        <w:rPr>
                          <w:rFonts w:ascii="BlackChancery" w:hAnsi="BlackChancery"/>
                          <w:color w:val="4D4121"/>
                          <w:lang w:val="en-US"/>
                        </w:rPr>
                      </w:pPr>
                    </w:p>
                  </w:txbxContent>
                </v:textbox>
              </v:shape>
            </w:pict>
          </mc:Fallback>
        </mc:AlternateContent>
      </w:r>
      <w:r w:rsidR="00447DC9">
        <w:rPr>
          <w:noProof/>
        </w:rPr>
        <mc:AlternateContent>
          <mc:Choice Requires="wps">
            <w:drawing>
              <wp:anchor distT="0" distB="0" distL="114300" distR="114300" simplePos="0" relativeHeight="251821056" behindDoc="0" locked="0" layoutInCell="1" allowOverlap="1" wp14:anchorId="36AE6B05" wp14:editId="5D02EC6A">
                <wp:simplePos x="0" y="0"/>
                <wp:positionH relativeFrom="column">
                  <wp:posOffset>3025659</wp:posOffset>
                </wp:positionH>
                <wp:positionV relativeFrom="paragraph">
                  <wp:posOffset>2111260</wp:posOffset>
                </wp:positionV>
                <wp:extent cx="1256549" cy="27940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132D60C6"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6B05" id="Textfeld 186" o:spid="_x0000_s1140" type="#_x0000_t202" style="position:absolute;margin-left:238.25pt;margin-top:166.25pt;width:98.9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rbsj7zQCAABeBAAADgAAAAAA&#13;&#10;AAAAAAAAAAAuAgAAZHJzL2Uyb0RvYy54bWxQSwECLQAUAAYACAAAACEAxhOto+UAAAAQAQAADwAA&#13;&#10;AAAAAAAAAAAAAACOBAAAZHJzL2Rvd25yZXYueG1sUEsFBgAAAAAEAAQA8wAAAKAFAAAAAA==&#13;&#10;" filled="f" stroked="f" strokeweight=".5pt">
                <v:textbox>
                  <w:txbxContent>
                    <w:p w14:paraId="132D60C6"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823104" behindDoc="0" locked="0" layoutInCell="1" allowOverlap="1" wp14:anchorId="7DC9F45D" wp14:editId="47B08560">
                <wp:simplePos x="0" y="0"/>
                <wp:positionH relativeFrom="column">
                  <wp:posOffset>254750</wp:posOffset>
                </wp:positionH>
                <wp:positionV relativeFrom="paragraph">
                  <wp:posOffset>2610023</wp:posOffset>
                </wp:positionV>
                <wp:extent cx="3084946" cy="628073"/>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25D65CFC"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F45D" id="Textfeld 189" o:spid="_x0000_s1141" type="#_x0000_t202" style="position:absolute;margin-left:20.05pt;margin-top:205.5pt;width:242.9pt;height:4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EuB1rg0AgAAXgQAAA4AAAAAAAAA&#13;&#10;AAAAAAAALgIAAGRycy9lMm9Eb2MueG1sUEsBAi0AFAAGAAgAAAAhAHfDo1rjAAAADwEAAA8AAAAA&#13;&#10;AAAAAAAAAAAAjgQAAGRycy9kb3ducmV2LnhtbFBLBQYAAAAABAAEAPMAAACeBQAAAAA=&#13;&#10;" filled="f" stroked="f" strokeweight=".5pt">
                <v:textbox>
                  <w:txbxContent>
                    <w:p w14:paraId="25D65CFC"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47DC9">
        <w:rPr>
          <w:noProof/>
        </w:rPr>
        <mc:AlternateContent>
          <mc:Choice Requires="wps">
            <w:drawing>
              <wp:anchor distT="0" distB="0" distL="114300" distR="114300" simplePos="0" relativeHeight="251816960" behindDoc="0" locked="0" layoutInCell="1" allowOverlap="1" wp14:anchorId="59F99BCD" wp14:editId="57DADED7">
                <wp:simplePos x="0" y="0"/>
                <wp:positionH relativeFrom="column">
                  <wp:posOffset>23841</wp:posOffset>
                </wp:positionH>
                <wp:positionV relativeFrom="paragraph">
                  <wp:posOffset>-733540</wp:posOffset>
                </wp:positionV>
                <wp:extent cx="3185969" cy="481965"/>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15BD098D"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Commune with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99BCD" id="Textfeld 190" o:spid="_x0000_s1142" type="#_x0000_t202" style="position:absolute;margin-left:1.9pt;margin-top:-57.75pt;width:250.85pt;height:37.9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Df7PZTNAIAAF4EAAAOAAAAAAAA&#13;&#10;AAAAAAAAAC4CAABkcnMvZTJvRG9jLnhtbFBLAQItABQABgAIAAAAIQDl1gsi5AAAAA8BAAAPAAAA&#13;&#10;AAAAAAAAAAAAAI4EAABkcnMvZG93bnJldi54bWxQSwUGAAAAAAQABADzAAAAnwUAAAAA&#13;&#10;" filled="f" stroked="f" strokeweight=".5pt">
                <v:textbox>
                  <w:txbxContent>
                    <w:p w14:paraId="15BD098D"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Commune with Nature</w:t>
                      </w:r>
                    </w:p>
                  </w:txbxContent>
                </v:textbox>
              </v:shape>
            </w:pict>
          </mc:Fallback>
        </mc:AlternateContent>
      </w:r>
      <w:r w:rsidR="00447DC9">
        <w:rPr>
          <w:noProof/>
        </w:rPr>
        <mc:AlternateContent>
          <mc:Choice Requires="wps">
            <w:drawing>
              <wp:anchor distT="0" distB="0" distL="114300" distR="114300" simplePos="0" relativeHeight="251824128" behindDoc="0" locked="0" layoutInCell="1" allowOverlap="1" wp14:anchorId="02A3B002" wp14:editId="5CA3DE4B">
                <wp:simplePos x="0" y="0"/>
                <wp:positionH relativeFrom="column">
                  <wp:posOffset>-264795</wp:posOffset>
                </wp:positionH>
                <wp:positionV relativeFrom="paragraph">
                  <wp:posOffset>2351405</wp:posOffset>
                </wp:positionV>
                <wp:extent cx="1079500" cy="2540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756330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B002" id="Textfeld 191" o:spid="_x0000_s1143" type="#_x0000_t202" style="position:absolute;margin-left:-20.85pt;margin-top:185.15pt;width:85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p4WK0DICAABeBAAADgAAAAAAAAAA&#13;&#10;AAAAAAAuAgAAZHJzL2Uyb0RvYy54bWxQSwECLQAUAAYACAAAACEAUR7xbuQAAAAQAQAADwAAAAAA&#13;&#10;AAAAAAAAAACMBAAAZHJzL2Rvd25yZXYueG1sUEsFBgAAAAAEAAQA8wAAAJ0FAAAAAA==&#13;&#10;" filled="f" stroked="f" strokeweight=".5pt">
                <v:textbox>
                  <w:txbxContent>
                    <w:p w14:paraId="5756330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1825152" behindDoc="0" locked="0" layoutInCell="1" allowOverlap="1" wp14:anchorId="1593CB7A" wp14:editId="61F1C4D6">
                <wp:simplePos x="0" y="0"/>
                <wp:positionH relativeFrom="column">
                  <wp:posOffset>-533400</wp:posOffset>
                </wp:positionH>
                <wp:positionV relativeFrom="paragraph">
                  <wp:posOffset>2108200</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7A040B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3CB7A" id="Textfeld 192" o:spid="_x0000_s1144"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5DcozTMCAABeBAAADgAAAAAAAAAA&#13;&#10;AAAAAAAuAgAAZHJzL2Uyb0RvYy54bWxQSwECLQAUAAYACAAAACEA9IKwwOMAAAAPAQAADwAAAAAA&#13;&#10;AAAAAAAAAACNBAAAZHJzL2Rvd25yZXYueG1sUEsFBgAAAAAEAAQA8wAAAJ0FAAAAAA==&#13;&#10;" filled="f" stroked="f" strokeweight=".5pt">
                <v:textbox>
                  <w:txbxContent>
                    <w:p w14:paraId="47A040B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822080" behindDoc="0" locked="0" layoutInCell="1" allowOverlap="1" wp14:anchorId="13192474" wp14:editId="46984065">
                <wp:simplePos x="0" y="0"/>
                <wp:positionH relativeFrom="column">
                  <wp:posOffset>2694305</wp:posOffset>
                </wp:positionH>
                <wp:positionV relativeFrom="paragraph">
                  <wp:posOffset>2389505</wp:posOffset>
                </wp:positionV>
                <wp:extent cx="1079500" cy="27940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C158BF"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2474" id="Textfeld 193" o:spid="_x0000_s1145" type="#_x0000_t202" style="position:absolute;margin-left:212.15pt;margin-top:188.15pt;width:8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AE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rXpAEMwIAAF4EAAAOAAAAAAAA&#13;&#10;AAAAAAAAAC4CAABkcnMvZTJvRG9jLnhtbFBLAQItABQABgAIAAAAIQBXH9o45QAAABABAAAPAAAA&#13;&#10;AAAAAAAAAAAAAI0EAABkcnMvZG93bnJldi54bWxQSwUGAAAAAAQABADzAAAAnwUAAAAA&#13;&#10;" filled="f" stroked="f" strokeweight=".5pt">
                <v:textbox>
                  <w:txbxContent>
                    <w:p w14:paraId="4BC158BF"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Intantaneous</w:t>
                      </w:r>
                    </w:p>
                  </w:txbxContent>
                </v:textbox>
              </v:shape>
            </w:pict>
          </mc:Fallback>
        </mc:AlternateContent>
      </w:r>
      <w:r w:rsidR="00447DC9">
        <w:rPr>
          <w:noProof/>
        </w:rPr>
        <w:drawing>
          <wp:anchor distT="0" distB="0" distL="114300" distR="114300" simplePos="0" relativeHeight="251820032" behindDoc="0" locked="0" layoutInCell="1" allowOverlap="1" wp14:anchorId="59EB3CC1" wp14:editId="30869EB1">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19008" behindDoc="0" locked="0" layoutInCell="1" allowOverlap="1" wp14:anchorId="3782B954" wp14:editId="2D0C9ADE">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5DF56DA" w14:textId="2C5A825F" w:rsidR="00447DC9" w:rsidRDefault="00905690" w:rsidP="007717E6">
      <w:pPr>
        <w:sectPr w:rsidR="00447DC9" w:rsidSect="00447DC9">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7440" behindDoc="0" locked="0" layoutInCell="1" allowOverlap="1" wp14:anchorId="426D4759" wp14:editId="2CAAC824">
                <wp:simplePos x="0" y="0"/>
                <wp:positionH relativeFrom="column">
                  <wp:posOffset>-188595</wp:posOffset>
                </wp:positionH>
                <wp:positionV relativeFrom="paragraph">
                  <wp:posOffset>2979478</wp:posOffset>
                </wp:positionV>
                <wp:extent cx="3886200" cy="3278678"/>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3886200" cy="3278678"/>
                        </a:xfrm>
                        <a:prstGeom prst="rect">
                          <a:avLst/>
                        </a:prstGeom>
                        <a:noFill/>
                        <a:ln w="6350">
                          <a:noFill/>
                        </a:ln>
                      </wps:spPr>
                      <wps:txbx>
                        <w:txbxContent>
                          <w:p w14:paraId="69F7993B" w14:textId="21F96D14"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mentally contact a demigod, the spirit of a long dead sage, or some other mysterious entity from another plane. Contacting this extraplanar intelligence can strain or even break your mind. When you cast this spell, make a DC 15 Intelligence saving throw. On a failure, you take 6d6 psychic damage and are insane until you finish a long rest. While insane, you can’t take actions, can’t understand what other creatures say, can’t read, and speak only in gibberish, A greater restoration spell cast on you ends this effect.</w:t>
                            </w:r>
                            <w:r w:rsidR="00905690">
                              <w:rPr>
                                <w:rFonts w:ascii="BlackChancery" w:hAnsi="BlackChancery"/>
                                <w:noProof/>
                                <w:color w:val="4D4121"/>
                                <w:lang w:val="en-US"/>
                              </w:rPr>
                              <w:br/>
                            </w:r>
                            <w:r w:rsidRPr="00BB50D2">
                              <w:rPr>
                                <w:rFonts w:ascii="BlackChancery" w:hAnsi="BlackChancery"/>
                                <w:noProof/>
                                <w:color w:val="4D4121"/>
                                <w:lang w:val="en-US"/>
                              </w:rPr>
                              <w:t>On a successful save, you can ask the entity up to five questions. You must ask your questions before the spell ends. The DM answers each question with one word, such as “yes”, ”no”, ”maybe”, ”never”, ”irrelevant”, or ”unclear” (if the entity doesn’t know the answer to the question), If a one-word answer would be misleading, the DM might instead offer a short phrase as an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4759" id="Textfeld 201" o:spid="_x0000_s1146" type="#_x0000_t202" style="position:absolute;margin-left:-14.85pt;margin-top:234.6pt;width:306pt;height:258.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" filled="f" stroked="f" strokeweight=".5pt">
                <v:textbox>
                  <w:txbxContent>
                    <w:p w14:paraId="69F7993B" w14:textId="21F96D14"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mentally contact a demigod, the spirit of a long dead sage, or some other mysterious entity from another plane. Contacting this extraplanar intelligence can strain or even break your mind. When you cast this spell, make a DC 15 Intelligence saving throw. On a failure, you take 6d6 psychic damage and are insane until you finish a long rest. While insane, you can’t take actions, can’t understand what other creatures say, can’t read, and speak only in gibberish, A greater restoration spell cast on you ends this effect.</w:t>
                      </w:r>
                      <w:r w:rsidR="00905690">
                        <w:rPr>
                          <w:rFonts w:ascii="BlackChancery" w:hAnsi="BlackChancery"/>
                          <w:noProof/>
                          <w:color w:val="4D4121"/>
                          <w:lang w:val="en-US"/>
                        </w:rPr>
                        <w:br/>
                      </w:r>
                      <w:r w:rsidRPr="00BB50D2">
                        <w:rPr>
                          <w:rFonts w:ascii="BlackChancery" w:hAnsi="BlackChancery"/>
                          <w:noProof/>
                          <w:color w:val="4D4121"/>
                          <w:lang w:val="en-US"/>
                        </w:rPr>
                        <w:t>On a successful save, you can ask the entity up to five questions. You must ask your questions before the spell ends. The DM answers each question with one word, such as “yes”, ”no”, ”maybe”, ”never”, ”irrelevant”, or ”unclear” (if the entity doesn’t know the answer to the question), If a one-word answer would be misleading, the DM might instead offer a short phrase as an answer.</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58E0B1FD" wp14:editId="018CF995">
                <wp:simplePos x="0" y="0"/>
                <wp:positionH relativeFrom="column">
                  <wp:posOffset>3338887</wp:posOffset>
                </wp:positionH>
                <wp:positionV relativeFrom="paragraph">
                  <wp:posOffset>-715183</wp:posOffset>
                </wp:positionV>
                <wp:extent cx="563245" cy="905164"/>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1CA9FB3B"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B1FD" id="Textfeld 200" o:spid="_x0000_s1147" type="#_x0000_t202" style="position:absolute;margin-left:262.9pt;margin-top:-56.3pt;width:44.35pt;height:7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" filled="f" stroked="f" strokeweight=".5pt">
                <v:textbox>
                  <w:txbxContent>
                    <w:p w14:paraId="1CA9FB3B"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47DC9">
        <w:rPr>
          <w:noProof/>
        </w:rPr>
        <mc:AlternateContent>
          <mc:Choice Requires="wps">
            <w:drawing>
              <wp:anchor distT="0" distB="0" distL="114300" distR="114300" simplePos="0" relativeHeight="251832320" behindDoc="0" locked="0" layoutInCell="1" allowOverlap="1" wp14:anchorId="579DF7D6" wp14:editId="3F7547D4">
                <wp:simplePos x="0" y="0"/>
                <wp:positionH relativeFrom="column">
                  <wp:posOffset>3025659</wp:posOffset>
                </wp:positionH>
                <wp:positionV relativeFrom="paragraph">
                  <wp:posOffset>2111260</wp:posOffset>
                </wp:positionV>
                <wp:extent cx="1256549" cy="27940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00A37E1A"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F7D6" id="Textfeld 199" o:spid="_x0000_s1148" type="#_x0000_t202" style="position:absolute;margin-left:238.25pt;margin-top:166.25pt;width:98.9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" filled="f" stroked="f" strokeweight=".5pt">
                <v:textbox>
                  <w:txbxContent>
                    <w:p w14:paraId="00A37E1A"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834368" behindDoc="0" locked="0" layoutInCell="1" allowOverlap="1" wp14:anchorId="26EE41A3" wp14:editId="1D58DEF6">
                <wp:simplePos x="0" y="0"/>
                <wp:positionH relativeFrom="column">
                  <wp:posOffset>254750</wp:posOffset>
                </wp:positionH>
                <wp:positionV relativeFrom="paragraph">
                  <wp:posOffset>2610023</wp:posOffset>
                </wp:positionV>
                <wp:extent cx="3084946" cy="628073"/>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550FE9C2"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41A3" id="Textfeld 202" o:spid="_x0000_s1149" type="#_x0000_t202" style="position:absolute;margin-left:20.05pt;margin-top:205.5pt;width:242.9pt;height:49.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aqllFzMCAABeBAAADgAAAAAAAAAA&#13;&#10;AAAAAAAuAgAAZHJzL2Uyb0RvYy54bWxQSwECLQAUAAYACAAAACEAd8OjWuMAAAAPAQAADwAAAAAA&#13;&#10;AAAAAAAAAACNBAAAZHJzL2Rvd25yZXYueG1sUEsFBgAAAAAEAAQA8wAAAJ0FAAAAAA==&#13;&#10;" filled="f" stroked="f" strokeweight=".5pt">
                <v:textbox>
                  <w:txbxContent>
                    <w:p w14:paraId="550FE9C2"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447DC9">
        <w:rPr>
          <w:noProof/>
        </w:rPr>
        <mc:AlternateContent>
          <mc:Choice Requires="wps">
            <w:drawing>
              <wp:anchor distT="0" distB="0" distL="114300" distR="114300" simplePos="0" relativeHeight="251828224" behindDoc="0" locked="0" layoutInCell="1" allowOverlap="1" wp14:anchorId="756E478D" wp14:editId="22BBD14E">
                <wp:simplePos x="0" y="0"/>
                <wp:positionH relativeFrom="column">
                  <wp:posOffset>23841</wp:posOffset>
                </wp:positionH>
                <wp:positionV relativeFrom="paragraph">
                  <wp:posOffset>-733540</wp:posOffset>
                </wp:positionV>
                <wp:extent cx="3185969" cy="481965"/>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13D5AB78"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Contact Other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E478D" id="Textfeld 203" o:spid="_x0000_s1150" type="#_x0000_t202" style="position:absolute;margin-left:1.9pt;margin-top:-57.75pt;width:250.85pt;height:37.9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Hcf4t42AgAAXgQAAA4AAAAA&#13;&#10;AAAAAAAAAAAALgIAAGRycy9lMm9Eb2MueG1sUEsBAi0AFAAGAAgAAAAhAOXWCyLkAAAADwEAAA8A&#13;&#10;AAAAAAAAAAAAAAAAkAQAAGRycy9kb3ducmV2LnhtbFBLBQYAAAAABAAEAPMAAAChBQAAAAA=&#13;&#10;" filled="f" stroked="f" strokeweight=".5pt">
                <v:textbox>
                  <w:txbxContent>
                    <w:p w14:paraId="13D5AB78"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Contact Other Plane</w:t>
                      </w:r>
                    </w:p>
                  </w:txbxContent>
                </v:textbox>
              </v:shape>
            </w:pict>
          </mc:Fallback>
        </mc:AlternateContent>
      </w:r>
      <w:r w:rsidR="00447DC9">
        <w:rPr>
          <w:noProof/>
        </w:rPr>
        <mc:AlternateContent>
          <mc:Choice Requires="wps">
            <w:drawing>
              <wp:anchor distT="0" distB="0" distL="114300" distR="114300" simplePos="0" relativeHeight="251835392" behindDoc="0" locked="0" layoutInCell="1" allowOverlap="1" wp14:anchorId="1A59522A" wp14:editId="6FB1CAE7">
                <wp:simplePos x="0" y="0"/>
                <wp:positionH relativeFrom="column">
                  <wp:posOffset>-264795</wp:posOffset>
                </wp:positionH>
                <wp:positionV relativeFrom="paragraph">
                  <wp:posOffset>2351405</wp:posOffset>
                </wp:positionV>
                <wp:extent cx="1079500" cy="2540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B482DA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522A" id="Textfeld 204" o:spid="_x0000_s1151" type="#_x0000_t202" style="position:absolute;margin-left:-20.85pt;margin-top:185.15pt;width:8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vrK4XNAIAAF4EAAAOAAAAAAAA&#13;&#10;AAAAAAAAAC4CAABkcnMvZTJvRG9jLnhtbFBLAQItABQABgAIAAAAIQBRHvFu5AAAABABAAAPAAAA&#13;&#10;AAAAAAAAAAAAAI4EAABkcnMvZG93bnJldi54bWxQSwUGAAAAAAQABADzAAAAnwUAAAAA&#13;&#10;" filled="f" stroked="f" strokeweight=".5pt">
                <v:textbox>
                  <w:txbxContent>
                    <w:p w14:paraId="6B482DA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1836416" behindDoc="0" locked="0" layoutInCell="1" allowOverlap="1" wp14:anchorId="12C20239" wp14:editId="37DBF363">
                <wp:simplePos x="0" y="0"/>
                <wp:positionH relativeFrom="column">
                  <wp:posOffset>-533400</wp:posOffset>
                </wp:positionH>
                <wp:positionV relativeFrom="paragraph">
                  <wp:posOffset>2108200</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38AB5C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0239" id="Textfeld 205" o:spid="_x0000_s1152"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h98w0AgAAXgQAAA4AAAAAAAAA&#13;&#10;AAAAAAAALgIAAGRycy9lMm9Eb2MueG1sUEsBAi0AFAAGAAgAAAAhAPSCsMDjAAAADwEAAA8AAAAA&#13;&#10;AAAAAAAAAAAAjgQAAGRycy9kb3ducmV2LnhtbFBLBQYAAAAABAAEAPMAAACeBQAAAAA=&#13;&#10;" filled="f" stroked="f" strokeweight=".5pt">
                <v:textbox>
                  <w:txbxContent>
                    <w:p w14:paraId="438AB5C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833344" behindDoc="0" locked="0" layoutInCell="1" allowOverlap="1" wp14:anchorId="0C14FD07" wp14:editId="1C3BA3C7">
                <wp:simplePos x="0" y="0"/>
                <wp:positionH relativeFrom="column">
                  <wp:posOffset>2694305</wp:posOffset>
                </wp:positionH>
                <wp:positionV relativeFrom="paragraph">
                  <wp:posOffset>2389505</wp:posOffset>
                </wp:positionV>
                <wp:extent cx="1079500" cy="279400"/>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AB216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FD07" id="Textfeld 206" o:spid="_x0000_s1153" type="#_x0000_t202" style="position:absolute;margin-left:212.15pt;margin-top:188.15pt;width:85pt;height: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YD6gPDQCAABeBAAADgAAAAAA&#13;&#10;AAAAAAAAAAAuAgAAZHJzL2Uyb0RvYy54bWxQSwECLQAUAAYACAAAACEAVx/aOOUAAAAQAQAADwAA&#13;&#10;AAAAAAAAAAAAAACOBAAAZHJzL2Rvd25yZXYueG1sUEsFBgAAAAAEAAQA8wAAAKAFAAAAAA==&#13;&#10;" filled="f" stroked="f" strokeweight=".5pt">
                <v:textbox>
                  <w:txbxContent>
                    <w:p w14:paraId="3EAB216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w:drawing>
          <wp:anchor distT="0" distB="0" distL="114300" distR="114300" simplePos="0" relativeHeight="251831296" behindDoc="0" locked="0" layoutInCell="1" allowOverlap="1" wp14:anchorId="3706BF8B" wp14:editId="18EEFE75">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30272" behindDoc="0" locked="0" layoutInCell="1" allowOverlap="1" wp14:anchorId="23A48282" wp14:editId="792F6AF2">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413915B" w14:textId="6F74AFE5" w:rsidR="00447DC9" w:rsidRDefault="00905690" w:rsidP="007717E6">
      <w:pPr>
        <w:sectPr w:rsidR="00447DC9" w:rsidSect="00447DC9">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4608" behindDoc="0" locked="0" layoutInCell="1" allowOverlap="1" wp14:anchorId="1484D12B" wp14:editId="2D953F2E">
                <wp:simplePos x="0" y="0"/>
                <wp:positionH relativeFrom="column">
                  <wp:posOffset>2693150</wp:posOffset>
                </wp:positionH>
                <wp:positionV relativeFrom="paragraph">
                  <wp:posOffset>2388350</wp:posOffset>
                </wp:positionV>
                <wp:extent cx="1079500" cy="498764"/>
                <wp:effectExtent l="0" t="0" r="0" b="0"/>
                <wp:wrapNone/>
                <wp:docPr id="219" name="Textfeld 219"/>
                <wp:cNvGraphicFramePr/>
                <a:graphic xmlns:a="http://schemas.openxmlformats.org/drawingml/2006/main">
                  <a:graphicData uri="http://schemas.microsoft.com/office/word/2010/wordprocessingShape">
                    <wps:wsp>
                      <wps:cNvSpPr txBox="1"/>
                      <wps:spPr>
                        <a:xfrm>
                          <a:off x="0" y="0"/>
                          <a:ext cx="1079500" cy="498764"/>
                        </a:xfrm>
                        <a:prstGeom prst="rect">
                          <a:avLst/>
                        </a:prstGeom>
                        <a:noFill/>
                        <a:ln w="6350">
                          <a:noFill/>
                        </a:ln>
                      </wps:spPr>
                      <wps:txbx>
                        <w:txbxContent>
                          <w:p w14:paraId="7091746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D12B" id="Textfeld 219" o:spid="_x0000_s1154" type="#_x0000_t202" style="position:absolute;margin-left:212.05pt;margin-top:188.05pt;width:85pt;height:39.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" filled="f" stroked="f" strokeweight=".5pt">
                <v:textbox>
                  <w:txbxContent>
                    <w:p w14:paraId="70917461"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447DC9">
        <w:rPr>
          <w:noProof/>
        </w:rPr>
        <mc:AlternateContent>
          <mc:Choice Requires="wps">
            <w:drawing>
              <wp:anchor distT="0" distB="0" distL="114300" distR="114300" simplePos="0" relativeHeight="251843584" behindDoc="0" locked="0" layoutInCell="1" allowOverlap="1" wp14:anchorId="2B26CF2F" wp14:editId="0AE70EED">
                <wp:simplePos x="0" y="0"/>
                <wp:positionH relativeFrom="column">
                  <wp:posOffset>3025659</wp:posOffset>
                </wp:positionH>
                <wp:positionV relativeFrom="paragraph">
                  <wp:posOffset>2111260</wp:posOffset>
                </wp:positionV>
                <wp:extent cx="1256549" cy="27940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2955D72A"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CF2F" id="Textfeld 212" o:spid="_x0000_s1155" type="#_x0000_t202" style="position:absolute;margin-left:238.25pt;margin-top:166.25pt;width:98.9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JbQRW81AgAAXgQAAA4AAAAA&#13;&#10;AAAAAAAAAAAALgIAAGRycy9lMm9Eb2MueG1sUEsBAi0AFAAGAAgAAAAhAMYTraPlAAAAEAEAAA8A&#13;&#10;AAAAAAAAAAAAAAAAjwQAAGRycy9kb3ducmV2LnhtbFBLBQYAAAAABAAEAPMAAAChBQAAAAA=&#13;&#10;" filled="f" stroked="f" strokeweight=".5pt">
                <v:textbox>
                  <w:txbxContent>
                    <w:p w14:paraId="2955D72A"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30-foot aura</w:t>
                      </w:r>
                    </w:p>
                  </w:txbxContent>
                </v:textbox>
              </v:shape>
            </w:pict>
          </mc:Fallback>
        </mc:AlternateContent>
      </w:r>
      <w:r w:rsidR="00447DC9">
        <w:rPr>
          <w:noProof/>
        </w:rPr>
        <mc:AlternateContent>
          <mc:Choice Requires="wps">
            <w:drawing>
              <wp:anchor distT="0" distB="0" distL="114300" distR="114300" simplePos="0" relativeHeight="251840512" behindDoc="0" locked="0" layoutInCell="1" allowOverlap="1" wp14:anchorId="5D344D33" wp14:editId="3A8272B9">
                <wp:simplePos x="0" y="0"/>
                <wp:positionH relativeFrom="column">
                  <wp:posOffset>3385647</wp:posOffset>
                </wp:positionH>
                <wp:positionV relativeFrom="paragraph">
                  <wp:posOffset>-659765</wp:posOffset>
                </wp:positionV>
                <wp:extent cx="563245" cy="905164"/>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01B89DE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4D33" id="Textfeld 213" o:spid="_x0000_s1156" type="#_x0000_t202" style="position:absolute;margin-left:266.6pt;margin-top:-51.95pt;width:44.35pt;height:7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" filled="f" stroked="f" strokeweight=".5pt">
                <v:textbox>
                  <w:txbxContent>
                    <w:p w14:paraId="01B89DE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47DC9">
        <w:rPr>
          <w:noProof/>
        </w:rPr>
        <mc:AlternateContent>
          <mc:Choice Requires="wps">
            <w:drawing>
              <wp:anchor distT="0" distB="0" distL="114300" distR="114300" simplePos="0" relativeHeight="251848704" behindDoc="0" locked="0" layoutInCell="1" allowOverlap="1" wp14:anchorId="3977EAD7" wp14:editId="48790675">
                <wp:simplePos x="0" y="0"/>
                <wp:positionH relativeFrom="column">
                  <wp:posOffset>-188595</wp:posOffset>
                </wp:positionH>
                <wp:positionV relativeFrom="paragraph">
                  <wp:posOffset>3238095</wp:posOffset>
                </wp:positionV>
                <wp:extent cx="3886200" cy="3020291"/>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3BAFAD53" w14:textId="3AB561EB"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know if there is an aberration, celestial, elemental, fey, fiend, or undead within 30 feet of you, as well as where the creature is located. Similarly, you know if there is a place or object within 30 feet of you that has been magically consecrated or desecrated.</w:t>
                            </w:r>
                            <w:r w:rsidR="00905690">
                              <w:rPr>
                                <w:rFonts w:ascii="BlackChancery" w:hAnsi="BlackChancery"/>
                                <w:noProof/>
                                <w:color w:val="4D4121"/>
                                <w:lang w:val="en-US"/>
                              </w:rPr>
                              <w:br/>
                            </w:r>
                            <w:r w:rsidRPr="00BB50D2">
                              <w:rPr>
                                <w:rFonts w:ascii="BlackChancery" w:hAnsi="BlackChancery"/>
                                <w:noProof/>
                                <w:color w:val="4D4121"/>
                                <w:lang w:val="en-US"/>
                              </w:rPr>
                              <w:t>The spell can penetrate most barriers, but it is blocked by 1 foot of stone, 1 inch of common metal, a thin sheet of lead, or 3 feet of wood or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EAD7" id="Textfeld 214" o:spid="_x0000_s1157" type="#_x0000_t202" style="position:absolute;margin-left:-14.85pt;margin-top:254.95pt;width:306pt;height:23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" filled="f" stroked="f" strokeweight=".5pt">
                <v:textbox>
                  <w:txbxContent>
                    <w:p w14:paraId="3BAFAD53" w14:textId="3AB561EB"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know if there is an aberration, celestial, elemental, fey, fiend, or undead within 30 feet of you, as well as where the creature is located. Similarly, you know if there is a place or object within 30 feet of you that has been magically consecrated or desecrated.</w:t>
                      </w:r>
                      <w:r w:rsidR="00905690">
                        <w:rPr>
                          <w:rFonts w:ascii="BlackChancery" w:hAnsi="BlackChancery"/>
                          <w:noProof/>
                          <w:color w:val="4D4121"/>
                          <w:lang w:val="en-US"/>
                        </w:rPr>
                        <w:br/>
                      </w:r>
                      <w:r w:rsidRPr="00BB50D2">
                        <w:rPr>
                          <w:rFonts w:ascii="BlackChancery" w:hAnsi="BlackChancery"/>
                          <w:noProof/>
                          <w:color w:val="4D4121"/>
                          <w:lang w:val="en-US"/>
                        </w:rPr>
                        <w:t>The spell can penetrate most barriers, but it is blocked by 1 foot of stone, 1 inch of common metal, a thin sheet of lead, or 3 feet of wood or dirt.</w:t>
                      </w:r>
                    </w:p>
                  </w:txbxContent>
                </v:textbox>
              </v:shape>
            </w:pict>
          </mc:Fallback>
        </mc:AlternateContent>
      </w:r>
      <w:r w:rsidR="00447DC9">
        <w:rPr>
          <w:noProof/>
        </w:rPr>
        <mc:AlternateContent>
          <mc:Choice Requires="wps">
            <w:drawing>
              <wp:anchor distT="0" distB="0" distL="114300" distR="114300" simplePos="0" relativeHeight="251845632" behindDoc="0" locked="0" layoutInCell="1" allowOverlap="1" wp14:anchorId="65F993DD" wp14:editId="32AA6B90">
                <wp:simplePos x="0" y="0"/>
                <wp:positionH relativeFrom="column">
                  <wp:posOffset>254750</wp:posOffset>
                </wp:positionH>
                <wp:positionV relativeFrom="paragraph">
                  <wp:posOffset>2610023</wp:posOffset>
                </wp:positionV>
                <wp:extent cx="3084946" cy="628073"/>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586CEA19"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93DD" id="Textfeld 215" o:spid="_x0000_s1158" type="#_x0000_t202" style="position:absolute;margin-left:20.05pt;margin-top:205.5pt;width:242.9pt;height:49.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Dt/kdyNQIAAF4EAAAOAAAAAAAA&#13;&#10;AAAAAAAAAC4CAABkcnMvZTJvRG9jLnhtbFBLAQItABQABgAIAAAAIQB3w6Na4wAAAA8BAAAPAAAA&#13;&#10;AAAAAAAAAAAAAI8EAABkcnMvZG93bnJldi54bWxQSwUGAAAAAAQABADzAAAAnwUAAAAA&#13;&#10;" filled="f" stroked="f" strokeweight=".5pt">
                <v:textbox>
                  <w:txbxContent>
                    <w:p w14:paraId="586CEA19"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47DC9">
        <w:rPr>
          <w:noProof/>
        </w:rPr>
        <mc:AlternateContent>
          <mc:Choice Requires="wps">
            <w:drawing>
              <wp:anchor distT="0" distB="0" distL="114300" distR="114300" simplePos="0" relativeHeight="251839488" behindDoc="0" locked="0" layoutInCell="1" allowOverlap="1" wp14:anchorId="4EED4AD4" wp14:editId="005C86DA">
                <wp:simplePos x="0" y="0"/>
                <wp:positionH relativeFrom="column">
                  <wp:posOffset>23841</wp:posOffset>
                </wp:positionH>
                <wp:positionV relativeFrom="paragraph">
                  <wp:posOffset>-733540</wp:posOffset>
                </wp:positionV>
                <wp:extent cx="3185969" cy="481965"/>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53FE968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Evil and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D4AD4" id="Textfeld 216" o:spid="_x0000_s1159" type="#_x0000_t202" style="position:absolute;margin-left:1.9pt;margin-top:-57.75pt;width:250.85pt;height:37.9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FFZHRA2AgAAXgQAAA4AAAAA&#13;&#10;AAAAAAAAAAAALgIAAGRycy9lMm9Eb2MueG1sUEsBAi0AFAAGAAgAAAAhAOXWCyLkAAAADwEAAA8A&#13;&#10;AAAAAAAAAAAAAAAAkAQAAGRycy9kb3ducmV2LnhtbFBLBQYAAAAABAAEAPMAAAChBQAAAAA=&#13;&#10;" filled="f" stroked="f" strokeweight=".5pt">
                <v:textbox>
                  <w:txbxContent>
                    <w:p w14:paraId="53FE968B"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Evil and Good</w:t>
                      </w:r>
                    </w:p>
                  </w:txbxContent>
                </v:textbox>
              </v:shape>
            </w:pict>
          </mc:Fallback>
        </mc:AlternateContent>
      </w:r>
      <w:r w:rsidR="00447DC9">
        <w:rPr>
          <w:noProof/>
        </w:rPr>
        <mc:AlternateContent>
          <mc:Choice Requires="wps">
            <w:drawing>
              <wp:anchor distT="0" distB="0" distL="114300" distR="114300" simplePos="0" relativeHeight="251846656" behindDoc="0" locked="0" layoutInCell="1" allowOverlap="1" wp14:anchorId="78AE18E2" wp14:editId="49FD7F14">
                <wp:simplePos x="0" y="0"/>
                <wp:positionH relativeFrom="column">
                  <wp:posOffset>-264795</wp:posOffset>
                </wp:positionH>
                <wp:positionV relativeFrom="paragraph">
                  <wp:posOffset>2351405</wp:posOffset>
                </wp:positionV>
                <wp:extent cx="1079500" cy="254000"/>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797F33E"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18E2" id="Textfeld 217" o:spid="_x0000_s1160" type="#_x0000_t202" style="position:absolute;margin-left:-20.85pt;margin-top:185.15pt;width:85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ol1MBNAIAAF4EAAAOAAAAAAAA&#13;&#10;AAAAAAAAAC4CAABkcnMvZTJvRG9jLnhtbFBLAQItABQABgAIAAAAIQBRHvFu5AAAABABAAAPAAAA&#13;&#10;AAAAAAAAAAAAAI4EAABkcnMvZG93bnJldi54bWxQSwUGAAAAAAQABADzAAAAnwUAAAAA&#13;&#10;" filled="f" stroked="f" strokeweight=".5pt">
                <v:textbox>
                  <w:txbxContent>
                    <w:p w14:paraId="4797F33E"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847680" behindDoc="0" locked="0" layoutInCell="1" allowOverlap="1" wp14:anchorId="1D00F690" wp14:editId="0A080495">
                <wp:simplePos x="0" y="0"/>
                <wp:positionH relativeFrom="column">
                  <wp:posOffset>-533400</wp:posOffset>
                </wp:positionH>
                <wp:positionV relativeFrom="paragraph">
                  <wp:posOffset>2108200</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BFA5A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F690" id="Textfeld 218" o:spid="_x0000_s1161"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2oG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06GSHZQnLNBCPyTO8FWNWayZ86/M4lRg4jjp/gUPqQCjwVmipAL762/64I9koZWSFqes&#13;&#10;oO7ngVlBifqukcZZNpmEsYyXyfRujBd7bdldW/SheQQc5Ax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e7agY0AgAAXgQAAA4AAAAAAAAA&#13;&#10;AAAAAAAALgIAAGRycy9lMm9Eb2MueG1sUEsBAi0AFAAGAAgAAAAhAPSCsMDjAAAADwEAAA8AAAAA&#13;&#10;AAAAAAAAAAAAjgQAAGRycy9kb3ducmV2LnhtbFBLBQYAAAAABAAEAPMAAACeBQAAAAA=&#13;&#10;" filled="f" stroked="f" strokeweight=".5pt">
                <v:textbox>
                  <w:txbxContent>
                    <w:p w14:paraId="6CBFA5A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842560" behindDoc="0" locked="0" layoutInCell="1" allowOverlap="1" wp14:anchorId="61F2BC6F" wp14:editId="3833D6ED">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41536" behindDoc="0" locked="0" layoutInCell="1" allowOverlap="1" wp14:anchorId="37C90B74" wp14:editId="36C93450">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DBC37AF" w14:textId="7652E9F8" w:rsidR="00447DC9" w:rsidRDefault="00905690" w:rsidP="007717E6">
      <w:pPr>
        <w:sectPr w:rsidR="00447DC9" w:rsidSect="00447DC9">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5872" behindDoc="0" locked="0" layoutInCell="1" allowOverlap="1" wp14:anchorId="19F0C5BD" wp14:editId="0B5EAC19">
                <wp:simplePos x="0" y="0"/>
                <wp:positionH relativeFrom="column">
                  <wp:posOffset>2693150</wp:posOffset>
                </wp:positionH>
                <wp:positionV relativeFrom="paragraph">
                  <wp:posOffset>2388349</wp:posOffset>
                </wp:positionV>
                <wp:extent cx="1079500" cy="461819"/>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1079500" cy="461819"/>
                        </a:xfrm>
                        <a:prstGeom prst="rect">
                          <a:avLst/>
                        </a:prstGeom>
                        <a:noFill/>
                        <a:ln w="6350">
                          <a:noFill/>
                        </a:ln>
                      </wps:spPr>
                      <wps:txbx>
                        <w:txbxContent>
                          <w:p w14:paraId="368DCD24"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C5BD" id="Textfeld 232" o:spid="_x0000_s1162" type="#_x0000_t202" style="position:absolute;margin-left:212.05pt;margin-top:188.05pt;width:85pt;height:3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" filled="f" stroked="f" strokeweight=".5pt">
                <v:textbox>
                  <w:txbxContent>
                    <w:p w14:paraId="368DCD24"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447DC9">
        <w:rPr>
          <w:noProof/>
        </w:rPr>
        <mc:AlternateContent>
          <mc:Choice Requires="wps">
            <w:drawing>
              <wp:anchor distT="0" distB="0" distL="114300" distR="114300" simplePos="0" relativeHeight="251854848" behindDoc="0" locked="0" layoutInCell="1" allowOverlap="1" wp14:anchorId="5FE8AC5D" wp14:editId="7C295AAD">
                <wp:simplePos x="0" y="0"/>
                <wp:positionH relativeFrom="column">
                  <wp:posOffset>3025659</wp:posOffset>
                </wp:positionH>
                <wp:positionV relativeFrom="paragraph">
                  <wp:posOffset>2111260</wp:posOffset>
                </wp:positionV>
                <wp:extent cx="1256549" cy="27940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58589BBC"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AC5D" id="Textfeld 225" o:spid="_x0000_s1163" type="#_x0000_t202" style="position:absolute;margin-left:238.25pt;margin-top:166.25pt;width:98.9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PyQWRw1AgAAXgQAAA4AAAAA&#13;&#10;AAAAAAAAAAAALgIAAGRycy9lMm9Eb2MueG1sUEsBAi0AFAAGAAgAAAAhAMYTraPlAAAAEAEAAA8A&#13;&#10;AAAAAAAAAAAAAAAAjwQAAGRycy9kb3ducmV2LnhtbFBLBQYAAAAABAAEAPMAAAChBQAAAAA=&#13;&#10;" filled="f" stroked="f" strokeweight=".5pt">
                <v:textbox>
                  <w:txbxContent>
                    <w:p w14:paraId="58589BBC"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30-foot aura</w:t>
                      </w:r>
                    </w:p>
                  </w:txbxContent>
                </v:textbox>
              </v:shape>
            </w:pict>
          </mc:Fallback>
        </mc:AlternateContent>
      </w:r>
      <w:r w:rsidR="00447DC9">
        <w:rPr>
          <w:noProof/>
        </w:rPr>
        <mc:AlternateContent>
          <mc:Choice Requires="wps">
            <w:drawing>
              <wp:anchor distT="0" distB="0" distL="114300" distR="114300" simplePos="0" relativeHeight="251851776" behindDoc="0" locked="0" layoutInCell="1" allowOverlap="1" wp14:anchorId="59889874" wp14:editId="684D92D9">
                <wp:simplePos x="0" y="0"/>
                <wp:positionH relativeFrom="column">
                  <wp:posOffset>3385647</wp:posOffset>
                </wp:positionH>
                <wp:positionV relativeFrom="paragraph">
                  <wp:posOffset>-659765</wp:posOffset>
                </wp:positionV>
                <wp:extent cx="563245" cy="905164"/>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7E3F817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9874" id="Textfeld 226" o:spid="_x0000_s1164" type="#_x0000_t202" style="position:absolute;margin-left:266.6pt;margin-top:-51.95pt;width:44.35pt;height:7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" filled="f" stroked="f" strokeweight=".5pt">
                <v:textbox>
                  <w:txbxContent>
                    <w:p w14:paraId="7E3F817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47DC9">
        <w:rPr>
          <w:noProof/>
        </w:rPr>
        <mc:AlternateContent>
          <mc:Choice Requires="wps">
            <w:drawing>
              <wp:anchor distT="0" distB="0" distL="114300" distR="114300" simplePos="0" relativeHeight="251859968" behindDoc="0" locked="0" layoutInCell="1" allowOverlap="1" wp14:anchorId="03078094" wp14:editId="51DC56E7">
                <wp:simplePos x="0" y="0"/>
                <wp:positionH relativeFrom="column">
                  <wp:posOffset>-188595</wp:posOffset>
                </wp:positionH>
                <wp:positionV relativeFrom="paragraph">
                  <wp:posOffset>3238095</wp:posOffset>
                </wp:positionV>
                <wp:extent cx="3886200" cy="3020291"/>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59FCC639" w14:textId="7D5C67B1"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can sense the presence and location of poisons, poisonous creatures, and diseases within 30 feet of you. You also identify the kind of poison, poisonous creature, or disease in each case.</w:t>
                            </w:r>
                            <w:r w:rsidR="00905690">
                              <w:rPr>
                                <w:rFonts w:ascii="BlackChancery" w:hAnsi="BlackChancery"/>
                                <w:noProof/>
                                <w:color w:val="4D4121"/>
                                <w:lang w:val="en-US"/>
                              </w:rPr>
                              <w:br/>
                            </w:r>
                            <w:r w:rsidRPr="00BB50D2">
                              <w:rPr>
                                <w:rFonts w:ascii="BlackChancery" w:hAnsi="BlackChancery"/>
                                <w:noProof/>
                                <w:color w:val="4D4121"/>
                                <w:lang w:val="en-US"/>
                              </w:rPr>
                              <w:t>The spell can penetrate most barriers, but it is blocked by 1 foot of stone, 1 inch of common metal, a thin sheet of lead, or 3 feet of wood or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8094" id="Textfeld 227" o:spid="_x0000_s1165" type="#_x0000_t202" style="position:absolute;margin-left:-14.85pt;margin-top:254.95pt;width:306pt;height:23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0F0WTcCAABfBAAADgAA&#13;&#10;AAAAAAAAAAAAAAAuAgAAZHJzL2Uyb0RvYy54bWxQSwECLQAUAAYACAAAACEA03hZqOUAAAAQAQAA&#13;&#10;DwAAAAAAAAAAAAAAAACRBAAAZHJzL2Rvd25yZXYueG1sUEsFBgAAAAAEAAQA8wAAAKMFAAAAAA==&#13;&#10;" filled="f" stroked="f" strokeweight=".5pt">
                <v:textbox>
                  <w:txbxContent>
                    <w:p w14:paraId="59FCC639" w14:textId="7D5C67B1"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can sense the presence and location of poisons, poisonous creatures, and diseases within 30 feet of you. You also identify the kind of poison, poisonous creature, or disease in each case.</w:t>
                      </w:r>
                      <w:r w:rsidR="00905690">
                        <w:rPr>
                          <w:rFonts w:ascii="BlackChancery" w:hAnsi="BlackChancery"/>
                          <w:noProof/>
                          <w:color w:val="4D4121"/>
                          <w:lang w:val="en-US"/>
                        </w:rPr>
                        <w:br/>
                      </w:r>
                      <w:r w:rsidRPr="00BB50D2">
                        <w:rPr>
                          <w:rFonts w:ascii="BlackChancery" w:hAnsi="BlackChancery"/>
                          <w:noProof/>
                          <w:color w:val="4D4121"/>
                          <w:lang w:val="en-US"/>
                        </w:rPr>
                        <w:t>The spell can penetrate most barriers, but it is blocked by 1 foot of stone, 1 inch of common metal, a thin sheet of lead, or 3 feet of wood or dirt.</w:t>
                      </w:r>
                    </w:p>
                  </w:txbxContent>
                </v:textbox>
              </v:shape>
            </w:pict>
          </mc:Fallback>
        </mc:AlternateContent>
      </w:r>
      <w:r w:rsidR="00447DC9">
        <w:rPr>
          <w:noProof/>
        </w:rPr>
        <mc:AlternateContent>
          <mc:Choice Requires="wps">
            <w:drawing>
              <wp:anchor distT="0" distB="0" distL="114300" distR="114300" simplePos="0" relativeHeight="251856896" behindDoc="0" locked="0" layoutInCell="1" allowOverlap="1" wp14:anchorId="0CFEAB0C" wp14:editId="20F4AEA6">
                <wp:simplePos x="0" y="0"/>
                <wp:positionH relativeFrom="column">
                  <wp:posOffset>254750</wp:posOffset>
                </wp:positionH>
                <wp:positionV relativeFrom="paragraph">
                  <wp:posOffset>2610023</wp:posOffset>
                </wp:positionV>
                <wp:extent cx="3084946" cy="628073"/>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205B9FE7" w14:textId="54CC9579"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yew 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AB0C" id="Textfeld 228" o:spid="_x0000_s1166" type="#_x0000_t202" style="position:absolute;margin-left:20.05pt;margin-top:205.5pt;width:242.9pt;height:49.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JVjvzDMCAABeBAAADgAAAAAAAAAA&#13;&#10;AAAAAAAuAgAAZHJzL2Uyb0RvYy54bWxQSwECLQAUAAYACAAAACEAd8OjWuMAAAAPAQAADwAAAAAA&#13;&#10;AAAAAAAAAACNBAAAZHJzL2Rvd25yZXYueG1sUEsFBgAAAAAEAAQA8wAAAJ0FAAAAAA==&#13;&#10;" filled="f" stroked="f" strokeweight=".5pt">
                <v:textbox>
                  <w:txbxContent>
                    <w:p w14:paraId="205B9FE7" w14:textId="54CC9579"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yew leaf)</w:t>
                      </w:r>
                    </w:p>
                  </w:txbxContent>
                </v:textbox>
              </v:shape>
            </w:pict>
          </mc:Fallback>
        </mc:AlternateContent>
      </w:r>
      <w:r w:rsidR="00447DC9">
        <w:rPr>
          <w:noProof/>
        </w:rPr>
        <mc:AlternateContent>
          <mc:Choice Requires="wps">
            <w:drawing>
              <wp:anchor distT="0" distB="0" distL="114300" distR="114300" simplePos="0" relativeHeight="251850752" behindDoc="0" locked="0" layoutInCell="1" allowOverlap="1" wp14:anchorId="65DCCE20" wp14:editId="62DC87D3">
                <wp:simplePos x="0" y="0"/>
                <wp:positionH relativeFrom="column">
                  <wp:posOffset>23841</wp:posOffset>
                </wp:positionH>
                <wp:positionV relativeFrom="paragraph">
                  <wp:posOffset>-733540</wp:posOffset>
                </wp:positionV>
                <wp:extent cx="3185969" cy="481965"/>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2FBC0BD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Poison and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CCE20" id="Textfeld 229" o:spid="_x0000_s1167" type="#_x0000_t202" style="position:absolute;margin-left:1.9pt;margin-top:-57.75pt;width:250.85pt;height:37.9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D5SVqXNAIAAF4EAAAOAAAAAAAA&#13;&#10;AAAAAAAAAC4CAABkcnMvZTJvRG9jLnhtbFBLAQItABQABgAIAAAAIQDl1gsi5AAAAA8BAAAPAAAA&#13;&#10;AAAAAAAAAAAAAI4EAABkcnMvZG93bnJldi54bWxQSwUGAAAAAAQABADzAAAAnwUAAAAA&#13;&#10;" filled="f" stroked="f" strokeweight=".5pt">
                <v:textbox>
                  <w:txbxContent>
                    <w:p w14:paraId="2FBC0BD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Poison and Disease</w:t>
                      </w:r>
                    </w:p>
                  </w:txbxContent>
                </v:textbox>
              </v:shape>
            </w:pict>
          </mc:Fallback>
        </mc:AlternateContent>
      </w:r>
      <w:r w:rsidR="00447DC9">
        <w:rPr>
          <w:noProof/>
        </w:rPr>
        <mc:AlternateContent>
          <mc:Choice Requires="wps">
            <w:drawing>
              <wp:anchor distT="0" distB="0" distL="114300" distR="114300" simplePos="0" relativeHeight="251857920" behindDoc="0" locked="0" layoutInCell="1" allowOverlap="1" wp14:anchorId="4153A090" wp14:editId="40439844">
                <wp:simplePos x="0" y="0"/>
                <wp:positionH relativeFrom="column">
                  <wp:posOffset>-264795</wp:posOffset>
                </wp:positionH>
                <wp:positionV relativeFrom="paragraph">
                  <wp:posOffset>2351405</wp:posOffset>
                </wp:positionV>
                <wp:extent cx="1079500" cy="2540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FA2CD1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3A090" id="Textfeld 230" o:spid="_x0000_s1168" type="#_x0000_t202" style="position:absolute;margin-left:-20.85pt;margin-top:185.15pt;width:85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Mlcs6QzAgAAXgQAAA4AAAAAAAAA&#13;&#10;AAAAAAAALgIAAGRycy9lMm9Eb2MueG1sUEsBAi0AFAAGAAgAAAAhAFEe8W7kAAAAEAEAAA8AAAAA&#13;&#10;AAAAAAAAAAAAjQQAAGRycy9kb3ducmV2LnhtbFBLBQYAAAAABAAEAPMAAACeBQAAAAA=&#13;&#10;" filled="f" stroked="f" strokeweight=".5pt">
                <v:textbox>
                  <w:txbxContent>
                    <w:p w14:paraId="0FA2CD1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858944" behindDoc="0" locked="0" layoutInCell="1" allowOverlap="1" wp14:anchorId="7C354E61" wp14:editId="5A72BA62">
                <wp:simplePos x="0" y="0"/>
                <wp:positionH relativeFrom="column">
                  <wp:posOffset>-533400</wp:posOffset>
                </wp:positionH>
                <wp:positionV relativeFrom="paragraph">
                  <wp:posOffset>2108200</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6C4ACA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4E61" id="Textfeld 231" o:spid="_x0000_s1169"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wQO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ZzBA40AgAAXgQAAA4AAAAAAAAA&#13;&#10;AAAAAAAALgIAAGRycy9lMm9Eb2MueG1sUEsBAi0AFAAGAAgAAAAhAPSCsMDjAAAADwEAAA8AAAAA&#13;&#10;AAAAAAAAAAAAjgQAAGRycy9kb3ducmV2LnhtbFBLBQYAAAAABAAEAPMAAACeBQAAAAA=&#13;&#10;" filled="f" stroked="f" strokeweight=".5pt">
                <v:textbox>
                  <w:txbxContent>
                    <w:p w14:paraId="66C4ACA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853824" behindDoc="0" locked="0" layoutInCell="1" allowOverlap="1" wp14:anchorId="2BBA7B7B" wp14:editId="2C1FEEE8">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52800" behindDoc="0" locked="0" layoutInCell="1" allowOverlap="1" wp14:anchorId="601D1039" wp14:editId="560441A8">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8B1166F" w14:textId="05D14B7D" w:rsidR="00447DC9" w:rsidRDefault="00905690" w:rsidP="007717E6">
      <w:pPr>
        <w:sectPr w:rsidR="00447DC9" w:rsidSect="00447DC9">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56E72764" wp14:editId="4BFB919D">
                <wp:simplePos x="0" y="0"/>
                <wp:positionH relativeFrom="column">
                  <wp:posOffset>-678122</wp:posOffset>
                </wp:positionH>
                <wp:positionV relativeFrom="paragraph">
                  <wp:posOffset>3108787</wp:posOffset>
                </wp:positionV>
                <wp:extent cx="4876800" cy="3149369"/>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4876800" cy="3149369"/>
                        </a:xfrm>
                        <a:prstGeom prst="rect">
                          <a:avLst/>
                        </a:prstGeom>
                        <a:noFill/>
                        <a:ln w="6350">
                          <a:noFill/>
                        </a:ln>
                      </wps:spPr>
                      <wps:txbx>
                        <w:txbxContent>
                          <w:p w14:paraId="6B590E52" w14:textId="2BCDA920" w:rsidR="00447DC9" w:rsidRPr="00905690" w:rsidRDefault="00447DC9" w:rsidP="00A37863">
                            <w:pPr>
                              <w:rPr>
                                <w:rFonts w:ascii="BlackChancery" w:hAnsi="BlackChancery"/>
                                <w:color w:val="4D4121"/>
                                <w:sz w:val="18"/>
                                <w:szCs w:val="18"/>
                                <w:lang w:val="en-US"/>
                              </w:rPr>
                            </w:pPr>
                            <w:r w:rsidRPr="00905690">
                              <w:rPr>
                                <w:rFonts w:ascii="BlackChancery" w:hAnsi="BlackChancery"/>
                                <w:noProof/>
                                <w:color w:val="4D4121"/>
                                <w:sz w:val="18"/>
                                <w:szCs w:val="18"/>
                                <w:lang w:val="en-US"/>
                              </w:rPr>
                              <w:t xml:space="preserve">For the duration, you can read the thoughts of certain creatures, When you cast the spell and as your action on each turn until the spell ends, you can focus your mind on any one creature that you can see within 30 feet of you, If the creature you choose has an Intelligence of  3 or lower or doesn’t speak any language, the creature is unaffected. </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You initially learn the surface thoughts of the creature-what is most on its mind in that moment. As an action, you can either shift your attention to another creature’s thoughts or attempt to probe deeper into the same creature’s mind. If you probe deeper, the target must make a Wisdom saving throw. If it fails, you gain insight into its reasoning (if any), its emotional state, and something that looms large in its mind (such as something it worries over, loves, or hates). If it succeeds, the spell ends. Either way, the target knows that you are probing into its mind, and unless you shift your attention to another creature’s thoughts, the creature can use its action on its turn to make an Intelligence check contested by your Intelligence check; if it succeeds, the spell ends.</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Questions verbally directed at the target creature naturally shape the course of its thoughts, so this spell is particularly effective as part of an interrogation.</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You can also use this spell to detect the presence of thinking creatures you can’t see. When you cast the spell or as your action during the duration, you can search for thoughts within 30 feet of you. The spell can penetrate barriers, but 2 feet of rock, 2 inches of any metal other than lead, or a thin sheet of lead blocks you. You can’t detect a creature with an Intelligence of 3 or lower or one that doesn’t speak any language.</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Once you detect the presence of a creature in this way, you can read its thoughts for the rest of the duration as described above, even if you can’t see it, but it must still be within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72764" id="Textfeld 240" o:spid="_x0000_s1170" type="#_x0000_t202" style="position:absolute;margin-left:-53.4pt;margin-top:244.8pt;width:384pt;height:2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" filled="f" stroked="f" strokeweight=".5pt">
                <v:textbox>
                  <w:txbxContent>
                    <w:p w14:paraId="6B590E52" w14:textId="2BCDA920" w:rsidR="00447DC9" w:rsidRPr="00905690" w:rsidRDefault="00447DC9" w:rsidP="00A37863">
                      <w:pPr>
                        <w:rPr>
                          <w:rFonts w:ascii="BlackChancery" w:hAnsi="BlackChancery"/>
                          <w:color w:val="4D4121"/>
                          <w:sz w:val="18"/>
                          <w:szCs w:val="18"/>
                          <w:lang w:val="en-US"/>
                        </w:rPr>
                      </w:pPr>
                      <w:r w:rsidRPr="00905690">
                        <w:rPr>
                          <w:rFonts w:ascii="BlackChancery" w:hAnsi="BlackChancery"/>
                          <w:noProof/>
                          <w:color w:val="4D4121"/>
                          <w:sz w:val="18"/>
                          <w:szCs w:val="18"/>
                          <w:lang w:val="en-US"/>
                        </w:rPr>
                        <w:t xml:space="preserve">For the duration, you can read the thoughts of certain creatures, When you cast the spell and as your action on each turn until the spell ends, you can focus your mind on any one creature that you can see within 30 feet of you, If the creature you choose has an Intelligence of  3 or lower or doesn’t speak any language, the creature is unaffected. </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You initially learn the surface thoughts of the creature-what is most on its mind in that moment. As an action, you can either shift your attention to another creature’s thoughts or attempt to probe deeper into the same creature’s mind. If you probe deeper, the target must make a Wisdom saving throw. If it fails, you gain insight into its reasoning (if any), its emotional state, and something that looms large in its mind (such as something it worries over, loves, or hates). If it succeeds, the spell ends. Either way, the target knows that you are probing into its mind, and unless you shift your attention to another creature’s thoughts, the creature can use its action on its turn to make an Intelligence check contested by your Intelligence check; if it succeeds, the spell ends.</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Questions verbally directed at the target creature naturally shape the course of its thoughts, so this spell is particularly effective as part of an interrogation.</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You can also use this spell to detect the presence of thinking creatures you can’t see. When you cast the spell or as your action during the duration, you can search for thoughts within 30 feet of you. The spell can penetrate barriers, but 2 feet of rock, 2 inches of any metal other than lead, or a thin sheet of lead blocks you. You can’t detect a creature with an Intelligence of 3 or lower or one that doesn’t speak any language.</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Once you detect the presence of a creature in this way, you can read its thoughts for the rest of the duration as described above, even if you can’t see it, but it must still be within range.</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036A603" wp14:editId="0929FD0B">
                <wp:simplePos x="0" y="0"/>
                <wp:positionH relativeFrom="column">
                  <wp:posOffset>2693150</wp:posOffset>
                </wp:positionH>
                <wp:positionV relativeFrom="paragraph">
                  <wp:posOffset>2388350</wp:posOffset>
                </wp:positionV>
                <wp:extent cx="1079500" cy="498764"/>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079500" cy="498764"/>
                        </a:xfrm>
                        <a:prstGeom prst="rect">
                          <a:avLst/>
                        </a:prstGeom>
                        <a:noFill/>
                        <a:ln w="6350">
                          <a:noFill/>
                        </a:ln>
                      </wps:spPr>
                      <wps:txbx>
                        <w:txbxContent>
                          <w:p w14:paraId="0D12999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 xml:space="preserve">Concentration, up to 1 minute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A603" id="Textfeld 245" o:spid="_x0000_s1171" type="#_x0000_t202" style="position:absolute;margin-left:212.05pt;margin-top:188.05pt;width:85pt;height:3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" filled="f" stroked="f" strokeweight=".5pt">
                <v:textbox>
                  <w:txbxContent>
                    <w:p w14:paraId="0D12999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 xml:space="preserve">Concentration, up to 1 minute </w:t>
                      </w:r>
                    </w:p>
                  </w:txbxContent>
                </v:textbox>
              </v:shape>
            </w:pict>
          </mc:Fallback>
        </mc:AlternateContent>
      </w:r>
      <w:r w:rsidR="00447DC9">
        <w:rPr>
          <w:noProof/>
        </w:rPr>
        <mc:AlternateContent>
          <mc:Choice Requires="wps">
            <w:drawing>
              <wp:anchor distT="0" distB="0" distL="114300" distR="114300" simplePos="0" relativeHeight="251866112" behindDoc="0" locked="0" layoutInCell="1" allowOverlap="1" wp14:anchorId="7C57B9E5" wp14:editId="4C838DA9">
                <wp:simplePos x="0" y="0"/>
                <wp:positionH relativeFrom="column">
                  <wp:posOffset>3025659</wp:posOffset>
                </wp:positionH>
                <wp:positionV relativeFrom="paragraph">
                  <wp:posOffset>2111260</wp:posOffset>
                </wp:positionV>
                <wp:extent cx="1256549" cy="27940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1B7D6908"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B9E5" id="Textfeld 238" o:spid="_x0000_s1172" type="#_x0000_t202" style="position:absolute;margin-left:238.25pt;margin-top:166.25pt;width:98.9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Bpo20s1AgAAXgQAAA4AAAAA&#13;&#10;AAAAAAAAAAAALgIAAGRycy9lMm9Eb2MueG1sUEsBAi0AFAAGAAgAAAAhAMYTraPlAAAAEAEAAA8A&#13;&#10;AAAAAAAAAAAAAAAAjwQAAGRycy9kb3ducmV2LnhtbFBLBQYAAAAABAAEAPMAAAChBQAAAAA=&#13;&#10;" filled="f" stroked="f" strokeweight=".5pt">
                <v:textbox>
                  <w:txbxContent>
                    <w:p w14:paraId="1B7D6908"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447DC9">
        <w:rPr>
          <w:noProof/>
        </w:rPr>
        <mc:AlternateContent>
          <mc:Choice Requires="wps">
            <w:drawing>
              <wp:anchor distT="0" distB="0" distL="114300" distR="114300" simplePos="0" relativeHeight="251863040" behindDoc="0" locked="0" layoutInCell="1" allowOverlap="1" wp14:anchorId="6DDE75D1" wp14:editId="15431710">
                <wp:simplePos x="0" y="0"/>
                <wp:positionH relativeFrom="column">
                  <wp:posOffset>3385647</wp:posOffset>
                </wp:positionH>
                <wp:positionV relativeFrom="paragraph">
                  <wp:posOffset>-659765</wp:posOffset>
                </wp:positionV>
                <wp:extent cx="563245" cy="905164"/>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065ED13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75D1" id="Textfeld 239" o:spid="_x0000_s1173" type="#_x0000_t202" style="position:absolute;margin-left:266.6pt;margin-top:-51.95pt;width:44.35pt;height:7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jsSyAjQCAABdBAAADgAAAAAA&#13;&#10;AAAAAAAAAAAuAgAAZHJzL2Uyb0RvYy54bWxQSwECLQAUAAYACAAAACEA3f8/3uUAAAAQAQAADwAA&#13;&#10;AAAAAAAAAAAAAACOBAAAZHJzL2Rvd25yZXYueG1sUEsFBgAAAAAEAAQA8wAAAKAFAAAAAA==&#13;&#10;" filled="f" stroked="f" strokeweight=".5pt">
                <v:textbox>
                  <w:txbxContent>
                    <w:p w14:paraId="065ED13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47DC9">
        <w:rPr>
          <w:noProof/>
        </w:rPr>
        <mc:AlternateContent>
          <mc:Choice Requires="wps">
            <w:drawing>
              <wp:anchor distT="0" distB="0" distL="114300" distR="114300" simplePos="0" relativeHeight="251868160" behindDoc="0" locked="0" layoutInCell="1" allowOverlap="1" wp14:anchorId="12C3BA38" wp14:editId="79CBA792">
                <wp:simplePos x="0" y="0"/>
                <wp:positionH relativeFrom="column">
                  <wp:posOffset>254750</wp:posOffset>
                </wp:positionH>
                <wp:positionV relativeFrom="paragraph">
                  <wp:posOffset>2610023</wp:posOffset>
                </wp:positionV>
                <wp:extent cx="3084946" cy="628073"/>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29FC98C1" w14:textId="5D02F06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copper piece)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BA38" id="Textfeld 241" o:spid="_x0000_s1174" type="#_x0000_t202" style="position:absolute;margin-left:20.05pt;margin-top:205.5pt;width:242.9pt;height:4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BpF8v00AgAAXgQAAA4AAAAAAAAA&#13;&#10;AAAAAAAALgIAAGRycy9lMm9Eb2MueG1sUEsBAi0AFAAGAAgAAAAhAHfDo1rjAAAADwEAAA8AAAAA&#13;&#10;AAAAAAAAAAAAjgQAAGRycy9kb3ducmV2LnhtbFBLBQYAAAAABAAEAPMAAACeBQAAAAA=&#13;&#10;" filled="f" stroked="f" strokeweight=".5pt">
                <v:textbox>
                  <w:txbxContent>
                    <w:p w14:paraId="29FC98C1" w14:textId="5D02F061"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copper piece)</w:t>
                      </w:r>
                    </w:p>
                  </w:txbxContent>
                </v:textbox>
              </v:shape>
            </w:pict>
          </mc:Fallback>
        </mc:AlternateContent>
      </w:r>
      <w:r w:rsidR="00447DC9">
        <w:rPr>
          <w:noProof/>
        </w:rPr>
        <mc:AlternateContent>
          <mc:Choice Requires="wps">
            <w:drawing>
              <wp:anchor distT="0" distB="0" distL="114300" distR="114300" simplePos="0" relativeHeight="251862016" behindDoc="0" locked="0" layoutInCell="1" allowOverlap="1" wp14:anchorId="14E872D8" wp14:editId="348A840A">
                <wp:simplePos x="0" y="0"/>
                <wp:positionH relativeFrom="column">
                  <wp:posOffset>23841</wp:posOffset>
                </wp:positionH>
                <wp:positionV relativeFrom="paragraph">
                  <wp:posOffset>-733540</wp:posOffset>
                </wp:positionV>
                <wp:extent cx="3185969" cy="481965"/>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0333A459"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872D8" id="Textfeld 242" o:spid="_x0000_s1175" type="#_x0000_t202" style="position:absolute;margin-left:1.9pt;margin-top:-57.75pt;width:250.85pt;height:37.9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KbiqJ82AgAAXgQAAA4AAAAA&#13;&#10;AAAAAAAAAAAALgIAAGRycy9lMm9Eb2MueG1sUEsBAi0AFAAGAAgAAAAhAOXWCyLkAAAADwEAAA8A&#13;&#10;AAAAAAAAAAAAAAAAkAQAAGRycy9kb3ducmV2LnhtbFBLBQYAAAAABAAEAPMAAAChBQAAAAA=&#13;&#10;" filled="f" stroked="f" strokeweight=".5pt">
                <v:textbox>
                  <w:txbxContent>
                    <w:p w14:paraId="0333A459"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Detect Thoughts</w:t>
                      </w:r>
                    </w:p>
                  </w:txbxContent>
                </v:textbox>
              </v:shape>
            </w:pict>
          </mc:Fallback>
        </mc:AlternateContent>
      </w:r>
      <w:r w:rsidR="00447DC9">
        <w:rPr>
          <w:noProof/>
        </w:rPr>
        <mc:AlternateContent>
          <mc:Choice Requires="wps">
            <w:drawing>
              <wp:anchor distT="0" distB="0" distL="114300" distR="114300" simplePos="0" relativeHeight="251869184" behindDoc="0" locked="0" layoutInCell="1" allowOverlap="1" wp14:anchorId="40F8369E" wp14:editId="0D543414">
                <wp:simplePos x="0" y="0"/>
                <wp:positionH relativeFrom="column">
                  <wp:posOffset>-264795</wp:posOffset>
                </wp:positionH>
                <wp:positionV relativeFrom="paragraph">
                  <wp:posOffset>2351405</wp:posOffset>
                </wp:positionV>
                <wp:extent cx="1079500" cy="2540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2AAA7F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369E" id="Textfeld 243" o:spid="_x0000_s1176" type="#_x0000_t202" style="position:absolute;margin-left:-20.85pt;margin-top:185.15pt;width:8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8JHPANAIAAF4EAAAOAAAAAAAA&#13;&#10;AAAAAAAAAC4CAABkcnMvZTJvRG9jLnhtbFBLAQItABQABgAIAAAAIQBRHvFu5AAAABABAAAPAAAA&#13;&#10;AAAAAAAAAAAAAI4EAABkcnMvZG93bnJldi54bWxQSwUGAAAAAAQABADzAAAAnwUAAAAA&#13;&#10;" filled="f" stroked="f" strokeweight=".5pt">
                <v:textbox>
                  <w:txbxContent>
                    <w:p w14:paraId="52AAA7F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870208" behindDoc="0" locked="0" layoutInCell="1" allowOverlap="1" wp14:anchorId="725E8D39" wp14:editId="0D34B4C3">
                <wp:simplePos x="0" y="0"/>
                <wp:positionH relativeFrom="column">
                  <wp:posOffset>-533400</wp:posOffset>
                </wp:positionH>
                <wp:positionV relativeFrom="paragraph">
                  <wp:posOffset>2108200</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B37674"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8D39" id="Textfeld 244" o:spid="_x0000_s1177"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9H0IDMCAABeBAAADgAAAAAAAAAA&#13;&#10;AAAAAAAuAgAAZHJzL2Uyb0RvYy54bWxQSwECLQAUAAYACAAAACEA9IKwwOMAAAAPAQAADwAAAAAA&#13;&#10;AAAAAAAAAACNBAAAZHJzL2Rvd25yZXYueG1sUEsFBgAAAAAEAAQA8wAAAJ0FAAAAAA==&#13;&#10;" filled="f" stroked="f" strokeweight=".5pt">
                <v:textbox>
                  <w:txbxContent>
                    <w:p w14:paraId="48B37674"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865088" behindDoc="0" locked="0" layoutInCell="1" allowOverlap="1" wp14:anchorId="396F63FE" wp14:editId="015BE9CF">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64064" behindDoc="0" locked="0" layoutInCell="1" allowOverlap="1" wp14:anchorId="3E255835" wp14:editId="39B5B0F6">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CB65C57" w14:textId="77777777" w:rsidR="00447DC9" w:rsidRDefault="00447DC9" w:rsidP="007717E6">
      <w:pPr>
        <w:sectPr w:rsidR="00447DC9" w:rsidSect="00447DC9">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7376" behindDoc="0" locked="0" layoutInCell="1" allowOverlap="1" wp14:anchorId="0A52AC28" wp14:editId="20A32564">
                <wp:simplePos x="0" y="0"/>
                <wp:positionH relativeFrom="column">
                  <wp:posOffset>3025659</wp:posOffset>
                </wp:positionH>
                <wp:positionV relativeFrom="paragraph">
                  <wp:posOffset>2111260</wp:posOffset>
                </wp:positionV>
                <wp:extent cx="1256549" cy="27940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556A337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in sight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C28" id="Textfeld 251" o:spid="_x0000_s1178" type="#_x0000_t202" style="position:absolute;margin-left:238.25pt;margin-top:166.25pt;width:98.9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R+9RTQCAABeBAAADgAAAAAA&#13;&#10;AAAAAAAAAAAuAgAAZHJzL2Uyb0RvYy54bWxQSwECLQAUAAYACAAAACEAxhOto+UAAAAQAQAADwAA&#13;&#10;AAAAAAAAAAAAAACOBAAAZHJzL2Rvd25yZXYueG1sUEsFBgAAAAAEAAQA8wAAAKAFAAAAAA==&#13;&#10;" filled="f" stroked="f" strokeweight=".5pt">
                <v:textbox>
                  <w:txbxContent>
                    <w:p w14:paraId="556A337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in sight aura</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2DDE4346" wp14:editId="42C79505">
                <wp:simplePos x="0" y="0"/>
                <wp:positionH relativeFrom="column">
                  <wp:posOffset>3385647</wp:posOffset>
                </wp:positionH>
                <wp:positionV relativeFrom="paragraph">
                  <wp:posOffset>-659765</wp:posOffset>
                </wp:positionV>
                <wp:extent cx="563245" cy="905164"/>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604A6E18"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4346" id="Textfeld 252" o:spid="_x0000_s1179" type="#_x0000_t202" style="position:absolute;margin-left:266.6pt;margin-top:-51.95pt;width:44.35pt;height:7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" filled="f" stroked="f" strokeweight=".5pt">
                <v:textbox>
                  <w:txbxContent>
                    <w:p w14:paraId="604A6E18"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7DACAA51" wp14:editId="640EECE5">
                <wp:simplePos x="0" y="0"/>
                <wp:positionH relativeFrom="column">
                  <wp:posOffset>-188595</wp:posOffset>
                </wp:positionH>
                <wp:positionV relativeFrom="paragraph">
                  <wp:posOffset>3238095</wp:posOffset>
                </wp:positionV>
                <wp:extent cx="3886200" cy="3020291"/>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009148EB" w14:textId="394C3FCB"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sense the presence of any trap within range that is within line of sight. A trap, for the purpose of this spell, includes anything that would inflict a sudden or unexpected effect you consider harmful or undesirable, which was specifically intended as such by its creator. Thus, the spell would sense an area affected by the alarm spell, a glyph of warding, or a mechanical pit trap, but it would not reveal a natural weakness in the floor, an unstable ceiling, or a hidden sinkhole.</w:t>
                            </w:r>
                            <w:r w:rsidR="00905690">
                              <w:rPr>
                                <w:rFonts w:ascii="BlackChancery" w:hAnsi="BlackChancery"/>
                                <w:noProof/>
                                <w:color w:val="4D4121"/>
                                <w:lang w:val="en-US"/>
                              </w:rPr>
                              <w:br/>
                            </w:r>
                            <w:r w:rsidRPr="00BB50D2">
                              <w:rPr>
                                <w:rFonts w:ascii="BlackChancery" w:hAnsi="BlackChancery"/>
                                <w:noProof/>
                                <w:color w:val="4D4121"/>
                                <w:lang w:val="en-US"/>
                              </w:rPr>
                              <w:t>This spell merely reveals that a trap is present. You don't learn the location of each trap, but you do learn the general nature of the danger posed by a trap you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AA51" id="Textfeld 253" o:spid="_x0000_s1180" type="#_x0000_t202" style="position:absolute;margin-left:-14.85pt;margin-top:254.95pt;width:306pt;height:23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VYuPAjcCAABfBAAADgAA&#13;&#10;AAAAAAAAAAAAAAAuAgAAZHJzL2Uyb0RvYy54bWxQSwECLQAUAAYACAAAACEA03hZqOUAAAAQAQAA&#13;&#10;DwAAAAAAAAAAAAAAAACRBAAAZHJzL2Rvd25yZXYueG1sUEsFBgAAAAAEAAQA8wAAAKMFAAAAAA==&#13;&#10;" filled="f" stroked="f" strokeweight=".5pt">
                <v:textbox>
                  <w:txbxContent>
                    <w:p w14:paraId="009148EB" w14:textId="394C3FCB"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sense the presence of any trap within range that is within line of sight. A trap, for the purpose of this spell, includes anything that would inflict a sudden or unexpected effect you consider harmful or undesirable, which was specifically intended as such by its creator. Thus, the spell would sense an area affected by the alarm spell, a glyph of warding, or a mechanical pit trap, but it would not reveal a natural weakness in the floor, an unstable ceiling, or a hidden sinkhole.</w:t>
                      </w:r>
                      <w:r w:rsidR="00905690">
                        <w:rPr>
                          <w:rFonts w:ascii="BlackChancery" w:hAnsi="BlackChancery"/>
                          <w:noProof/>
                          <w:color w:val="4D4121"/>
                          <w:lang w:val="en-US"/>
                        </w:rPr>
                        <w:br/>
                      </w:r>
                      <w:r w:rsidRPr="00BB50D2">
                        <w:rPr>
                          <w:rFonts w:ascii="BlackChancery" w:hAnsi="BlackChancery"/>
                          <w:noProof/>
                          <w:color w:val="4D4121"/>
                          <w:lang w:val="en-US"/>
                        </w:rPr>
                        <w:t>This spell merely reveals that a trap is present. You don't learn the location of each trap, but you do learn the general nature of the danger posed by a trap you sense.</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BA2F69E" wp14:editId="25DBD4AE">
                <wp:simplePos x="0" y="0"/>
                <wp:positionH relativeFrom="column">
                  <wp:posOffset>254750</wp:posOffset>
                </wp:positionH>
                <wp:positionV relativeFrom="paragraph">
                  <wp:posOffset>2610023</wp:posOffset>
                </wp:positionV>
                <wp:extent cx="3084946" cy="628073"/>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4E6DC5F"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F69E" id="Textfeld 254" o:spid="_x0000_s1181" type="#_x0000_t202" style="position:absolute;margin-left:20.05pt;margin-top:205.5pt;width:242.9pt;height:49.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A+7SteNQIAAF4EAAAOAAAAAAAA&#13;&#10;AAAAAAAAAC4CAABkcnMvZTJvRG9jLnhtbFBLAQItABQABgAIAAAAIQB3w6Na4wAAAA8BAAAPAAAA&#13;&#10;AAAAAAAAAAAAAI8EAABkcnMvZG93bnJldi54bWxQSwUGAAAAAAQABADzAAAAnwUAAAAA&#13;&#10;" filled="f" stroked="f" strokeweight=".5pt">
                <v:textbox>
                  <w:txbxContent>
                    <w:p w14:paraId="04E6DC5F"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7D7AE369" wp14:editId="6E7328EE">
                <wp:simplePos x="0" y="0"/>
                <wp:positionH relativeFrom="column">
                  <wp:posOffset>23841</wp:posOffset>
                </wp:positionH>
                <wp:positionV relativeFrom="paragraph">
                  <wp:posOffset>-733540</wp:posOffset>
                </wp:positionV>
                <wp:extent cx="3185969" cy="481965"/>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6046F48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Traps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AE369" id="Textfeld 255" o:spid="_x0000_s1182" type="#_x0000_t202" style="position:absolute;margin-left:1.9pt;margin-top:-57.75pt;width:250.85pt;height:37.9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F2ecHQ2AgAAXgQAAA4AAAAA&#13;&#10;AAAAAAAAAAAALgIAAGRycy9lMm9Eb2MueG1sUEsBAi0AFAAGAAgAAAAhAOXWCyLkAAAADwEAAA8A&#13;&#10;AAAAAAAAAAAAAAAAkAQAAGRycy9kb3ducmV2LnhtbFBLBQYAAAAABAAEAPMAAAChBQAAAAA=&#13;&#10;" filled="f" stroked="f" strokeweight=".5pt">
                <v:textbox>
                  <w:txbxContent>
                    <w:p w14:paraId="6046F48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Traps</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52F620FB" wp14:editId="475C1406">
                <wp:simplePos x="0" y="0"/>
                <wp:positionH relativeFrom="column">
                  <wp:posOffset>-264795</wp:posOffset>
                </wp:positionH>
                <wp:positionV relativeFrom="paragraph">
                  <wp:posOffset>2351405</wp:posOffset>
                </wp:positionV>
                <wp:extent cx="1079500" cy="2540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7C20FE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20FB" id="Textfeld 256" o:spid="_x0000_s1183" type="#_x0000_t202" style="position:absolute;margin-left:-20.85pt;margin-top:185.15pt;width:85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ePONAIAAF4EAAAOAAAAZHJzL2Uyb0RvYy54bWysVE2P2jAQvVfqf7B8LwmUQDc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FQePONAIAAF4EAAAOAAAAAAAA&#13;&#10;AAAAAAAAAC4CAABkcnMvZTJvRG9jLnhtbFBLAQItABQABgAIAAAAIQBRHvFu5AAAABABAAAPAAAA&#13;&#10;AAAAAAAAAAAAAI4EAABkcnMvZG93bnJldi54bWxQSwUGAAAAAAQABADzAAAAnwUAAAAA&#13;&#10;" filled="f" stroked="f" strokeweight=".5pt">
                <v:textbox>
                  <w:txbxContent>
                    <w:p w14:paraId="77C20FE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32791807" wp14:editId="6A9B82F5">
                <wp:simplePos x="0" y="0"/>
                <wp:positionH relativeFrom="column">
                  <wp:posOffset>-533400</wp:posOffset>
                </wp:positionH>
                <wp:positionV relativeFrom="paragraph">
                  <wp:posOffset>2108200</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094A9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1807" id="Textfeld 257" o:spid="_x0000_s1184"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ZFruo0AgAAXgQAAA4AAAAAAAAA&#13;&#10;AAAAAAAALgIAAGRycy9lMm9Eb2MueG1sUEsBAi0AFAAGAAgAAAAhAPSCsMDjAAAADwEAAA8AAAAA&#13;&#10;AAAAAAAAAAAAjgQAAGRycy9kb3ducmV2LnhtbFBLBQYAAAAABAAEAPMAAACeBQAAAAA=&#13;&#10;" filled="f" stroked="f" strokeweight=".5pt">
                <v:textbox>
                  <w:txbxContent>
                    <w:p w14:paraId="2B094A9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6AFBD69B" wp14:editId="5A64DDD6">
                <wp:simplePos x="0" y="0"/>
                <wp:positionH relativeFrom="column">
                  <wp:posOffset>2694305</wp:posOffset>
                </wp:positionH>
                <wp:positionV relativeFrom="paragraph">
                  <wp:posOffset>2389505</wp:posOffset>
                </wp:positionV>
                <wp:extent cx="1079500" cy="279400"/>
                <wp:effectExtent l="0" t="0" r="0" b="0"/>
                <wp:wrapNone/>
                <wp:docPr id="258" name="Textfeld 25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5DFCBD"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D69B" id="Textfeld 258" o:spid="_x0000_s1185" type="#_x0000_t202" style="position:absolute;margin-left:212.15pt;margin-top:188.15pt;width:85pt;height: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5iOMw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JL5iOMwIAAF4EAAAOAAAAAAAA&#13;&#10;AAAAAAAAAC4CAABkcnMvZTJvRG9jLnhtbFBLAQItABQABgAIAAAAIQBXH9o45QAAABABAAAPAAAA&#13;&#10;AAAAAAAAAAAAAI0EAABkcnMvZG93bnJldi54bWxQSwUGAAAAAAQABADzAAAAnwUAAAAA&#13;&#10;" filled="f" stroked="f" strokeweight=".5pt">
                <v:textbox>
                  <w:txbxContent>
                    <w:p w14:paraId="0A5DFCBD"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w:drawing>
          <wp:anchor distT="0" distB="0" distL="114300" distR="114300" simplePos="0" relativeHeight="251876352" behindDoc="0" locked="0" layoutInCell="1" allowOverlap="1" wp14:anchorId="6A9F3960" wp14:editId="79690185">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75328" behindDoc="0" locked="0" layoutInCell="1" allowOverlap="1" wp14:anchorId="4C6C4FDD" wp14:editId="7240B78F">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B016266" w14:textId="084E76ED" w:rsidR="00447DC9" w:rsidRDefault="00905690" w:rsidP="007717E6">
      <w:pPr>
        <w:sectPr w:rsidR="00447DC9" w:rsidSect="00447DC9">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9664" behindDoc="0" locked="0" layoutInCell="1" allowOverlap="1" wp14:anchorId="416E4867" wp14:editId="7EAF6369">
                <wp:simplePos x="0" y="0"/>
                <wp:positionH relativeFrom="column">
                  <wp:posOffset>2694305</wp:posOffset>
                </wp:positionH>
                <wp:positionV relativeFrom="paragraph">
                  <wp:posOffset>2389505</wp:posOffset>
                </wp:positionV>
                <wp:extent cx="1079500" cy="444500"/>
                <wp:effectExtent l="0" t="0" r="0" b="0"/>
                <wp:wrapNone/>
                <wp:docPr id="271" name="Textfeld 271"/>
                <wp:cNvGraphicFramePr/>
                <a:graphic xmlns:a="http://schemas.openxmlformats.org/drawingml/2006/main">
                  <a:graphicData uri="http://schemas.microsoft.com/office/word/2010/wordprocessingShape">
                    <wps:wsp>
                      <wps:cNvSpPr txBox="1"/>
                      <wps:spPr>
                        <a:xfrm>
                          <a:off x="0" y="0"/>
                          <a:ext cx="1079500" cy="444500"/>
                        </a:xfrm>
                        <a:prstGeom prst="rect">
                          <a:avLst/>
                        </a:prstGeom>
                        <a:noFill/>
                        <a:ln w="6350">
                          <a:noFill/>
                        </a:ln>
                      </wps:spPr>
                      <wps:txbx>
                        <w:txbxContent>
                          <w:p w14:paraId="76134C2C"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4867" id="Textfeld 271" o:spid="_x0000_s1186" type="#_x0000_t202" style="position:absolute;margin-left:212.15pt;margin-top:188.15pt;width:85pt;height: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" filled="f" stroked="f" strokeweight=".5pt">
                <v:textbox>
                  <w:txbxContent>
                    <w:p w14:paraId="76134C2C"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47DC9">
        <w:rPr>
          <w:noProof/>
        </w:rPr>
        <mc:AlternateContent>
          <mc:Choice Requires="wps">
            <w:drawing>
              <wp:anchor distT="0" distB="0" distL="114300" distR="114300" simplePos="0" relativeHeight="251888640" behindDoc="0" locked="0" layoutInCell="1" allowOverlap="1" wp14:anchorId="37CEE6D4" wp14:editId="177A32DA">
                <wp:simplePos x="0" y="0"/>
                <wp:positionH relativeFrom="column">
                  <wp:posOffset>3025659</wp:posOffset>
                </wp:positionH>
                <wp:positionV relativeFrom="paragraph">
                  <wp:posOffset>2111260</wp:posOffset>
                </wp:positionV>
                <wp:extent cx="1256549" cy="27940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1858758C"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E6D4" id="Textfeld 264" o:spid="_x0000_s1187" type="#_x0000_t202" style="position:absolute;margin-left:238.25pt;margin-top:166.25pt;width:98.9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MFK6fjQCAABeBAAADgAAAAAA&#13;&#10;AAAAAAAAAAAuAgAAZHJzL2Uyb0RvYy54bWxQSwECLQAUAAYACAAAACEAxhOto+UAAAAQAQAADwAA&#13;&#10;AAAAAAAAAAAAAACOBAAAZHJzL2Rvd25yZXYueG1sUEsFBgAAAAAEAAQA8wAAAKAFAAAAAA==&#13;&#10;" filled="f" stroked="f" strokeweight=".5pt">
                <v:textbox>
                  <w:txbxContent>
                    <w:p w14:paraId="1858758C"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47DC9">
        <w:rPr>
          <w:noProof/>
        </w:rPr>
        <mc:AlternateContent>
          <mc:Choice Requires="wps">
            <w:drawing>
              <wp:anchor distT="0" distB="0" distL="114300" distR="114300" simplePos="0" relativeHeight="251885568" behindDoc="0" locked="0" layoutInCell="1" allowOverlap="1" wp14:anchorId="45FD94E2" wp14:editId="2C458B14">
                <wp:simplePos x="0" y="0"/>
                <wp:positionH relativeFrom="column">
                  <wp:posOffset>3385647</wp:posOffset>
                </wp:positionH>
                <wp:positionV relativeFrom="paragraph">
                  <wp:posOffset>-659765</wp:posOffset>
                </wp:positionV>
                <wp:extent cx="563245" cy="905164"/>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3023A3B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94E2" id="Textfeld 265" o:spid="_x0000_s1188" type="#_x0000_t202" style="position:absolute;margin-left:266.6pt;margin-top:-51.95pt;width:44.35pt;height:7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" filled="f" stroked="f" strokeweight=".5pt">
                <v:textbox>
                  <w:txbxContent>
                    <w:p w14:paraId="3023A3B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47DC9">
        <w:rPr>
          <w:noProof/>
        </w:rPr>
        <mc:AlternateContent>
          <mc:Choice Requires="wps">
            <w:drawing>
              <wp:anchor distT="0" distB="0" distL="114300" distR="114300" simplePos="0" relativeHeight="251893760" behindDoc="0" locked="0" layoutInCell="1" allowOverlap="1" wp14:anchorId="02F5441A" wp14:editId="16425803">
                <wp:simplePos x="0" y="0"/>
                <wp:positionH relativeFrom="column">
                  <wp:posOffset>-188595</wp:posOffset>
                </wp:positionH>
                <wp:positionV relativeFrom="paragraph">
                  <wp:posOffset>3238095</wp:posOffset>
                </wp:positionV>
                <wp:extent cx="3886200" cy="3020291"/>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19AD110F" w14:textId="0444A803"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choose a creature you can see within range and mystically mark it as your quarry. Until the spell ends, you deal an extra 1d6 damage to the target whenever you hit it with a weapon attack. and you have advantage on any Wisdom (Perception) or Wisdom (Survival) check you make to find it. If the target drops to 0 hit points before this spell ends. you can use a bonus action on a subsequent turn of yours to mark a new creature.</w:t>
                            </w:r>
                            <w:r w:rsidR="00905690">
                              <w:rPr>
                                <w:rFonts w:ascii="BlackChancery" w:hAnsi="BlackChancery"/>
                                <w:noProof/>
                                <w:color w:val="4D4121"/>
                                <w:lang w:val="en-US"/>
                              </w:rPr>
                              <w:br/>
                            </w:r>
                            <w:r w:rsidR="00905690">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or 4th level, you can maintain your concentration on the spell for up to 8 hours. When you use a spell slot of 5th level or higher, you can maintain your concentration on the spell for up to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441A" id="Textfeld 266" o:spid="_x0000_s1189" type="#_x0000_t202" style="position:absolute;margin-left:-14.85pt;margin-top:254.95pt;width:306pt;height:23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iUJY6jcCAABfBAAADgAA&#13;&#10;AAAAAAAAAAAAAAAuAgAAZHJzL2Uyb0RvYy54bWxQSwECLQAUAAYACAAAACEA03hZqOUAAAAQAQAA&#13;&#10;DwAAAAAAAAAAAAAAAACRBAAAZHJzL2Rvd25yZXYueG1sUEsFBgAAAAAEAAQA8wAAAKMFAAAAAA==&#13;&#10;" filled="f" stroked="f" strokeweight=".5pt">
                <v:textbox>
                  <w:txbxContent>
                    <w:p w14:paraId="19AD110F" w14:textId="0444A803"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choose a creature you can see within range and mystically mark it as your quarry. Until the spell ends, you deal an extra 1d6 damage to the target whenever you hit it with a weapon attack. and you have advantage on any Wisdom (Perception) or Wisdom (Survival) check you make to find it. If the target drops to 0 hit points before this spell ends. you can use a bonus action on a subsequent turn of yours to mark a new creature.</w:t>
                      </w:r>
                      <w:r w:rsidR="00905690">
                        <w:rPr>
                          <w:rFonts w:ascii="BlackChancery" w:hAnsi="BlackChancery"/>
                          <w:noProof/>
                          <w:color w:val="4D4121"/>
                          <w:lang w:val="en-US"/>
                        </w:rPr>
                        <w:br/>
                      </w:r>
                      <w:r w:rsidR="00905690">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or 4th level, you can maintain your concentration on the spell for up to 8 hours. When you use a spell slot of 5th level or higher, you can maintain your concentration on the spell for up to 24 hours.</w:t>
                      </w:r>
                    </w:p>
                  </w:txbxContent>
                </v:textbox>
              </v:shape>
            </w:pict>
          </mc:Fallback>
        </mc:AlternateContent>
      </w:r>
      <w:r w:rsidR="00447DC9">
        <w:rPr>
          <w:noProof/>
        </w:rPr>
        <mc:AlternateContent>
          <mc:Choice Requires="wps">
            <w:drawing>
              <wp:anchor distT="0" distB="0" distL="114300" distR="114300" simplePos="0" relativeHeight="251890688" behindDoc="0" locked="0" layoutInCell="1" allowOverlap="1" wp14:anchorId="0A373846" wp14:editId="03767CFF">
                <wp:simplePos x="0" y="0"/>
                <wp:positionH relativeFrom="column">
                  <wp:posOffset>254750</wp:posOffset>
                </wp:positionH>
                <wp:positionV relativeFrom="paragraph">
                  <wp:posOffset>2610023</wp:posOffset>
                </wp:positionV>
                <wp:extent cx="3084946" cy="628073"/>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44921D6D"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3846" id="Textfeld 267" o:spid="_x0000_s1190" type="#_x0000_t202" style="position:absolute;margin-left:20.05pt;margin-top:205.5pt;width:242.9pt;height:49.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DoGPJeNQIAAF4EAAAOAAAAAAAA&#13;&#10;AAAAAAAAAC4CAABkcnMvZTJvRG9jLnhtbFBLAQItABQABgAIAAAAIQB3w6Na4wAAAA8BAAAPAAAA&#13;&#10;AAAAAAAAAAAAAI8EAABkcnMvZG93bnJldi54bWxQSwUGAAAAAAQABADzAAAAnwUAAAAA&#13;&#10;" filled="f" stroked="f" strokeweight=".5pt">
                <v:textbox>
                  <w:txbxContent>
                    <w:p w14:paraId="44921D6D"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447DC9">
        <w:rPr>
          <w:noProof/>
        </w:rPr>
        <mc:AlternateContent>
          <mc:Choice Requires="wps">
            <w:drawing>
              <wp:anchor distT="0" distB="0" distL="114300" distR="114300" simplePos="0" relativeHeight="251884544" behindDoc="0" locked="0" layoutInCell="1" allowOverlap="1" wp14:anchorId="73A5F283" wp14:editId="40558E6A">
                <wp:simplePos x="0" y="0"/>
                <wp:positionH relativeFrom="column">
                  <wp:posOffset>23841</wp:posOffset>
                </wp:positionH>
                <wp:positionV relativeFrom="paragraph">
                  <wp:posOffset>-733540</wp:posOffset>
                </wp:positionV>
                <wp:extent cx="3185969" cy="481965"/>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21FEBBE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Hunter’s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5F283" id="Textfeld 268" o:spid="_x0000_s1191" type="#_x0000_t202" style="position:absolute;margin-left:1.9pt;margin-top:-57.75pt;width:250.85pt;height:37.9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" filled="f" stroked="f" strokeweight=".5pt">
                <v:textbox>
                  <w:txbxContent>
                    <w:p w14:paraId="21FEBBE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Hunter’s Mark</w:t>
                      </w:r>
                    </w:p>
                  </w:txbxContent>
                </v:textbox>
              </v:shape>
            </w:pict>
          </mc:Fallback>
        </mc:AlternateContent>
      </w:r>
      <w:r w:rsidR="00447DC9">
        <w:rPr>
          <w:noProof/>
        </w:rPr>
        <mc:AlternateContent>
          <mc:Choice Requires="wps">
            <w:drawing>
              <wp:anchor distT="0" distB="0" distL="114300" distR="114300" simplePos="0" relativeHeight="251891712" behindDoc="0" locked="0" layoutInCell="1" allowOverlap="1" wp14:anchorId="2D45580B" wp14:editId="584F682D">
                <wp:simplePos x="0" y="0"/>
                <wp:positionH relativeFrom="column">
                  <wp:posOffset>-264795</wp:posOffset>
                </wp:positionH>
                <wp:positionV relativeFrom="paragraph">
                  <wp:posOffset>2351405</wp:posOffset>
                </wp:positionV>
                <wp:extent cx="1079500" cy="254000"/>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50426C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580B" id="Textfeld 269" o:spid="_x0000_s1192" type="#_x0000_t202" style="position:absolute;margin-left:-20.85pt;margin-top:185.15pt;width:85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Vta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TAVtaNAIAAF4EAAAOAAAAAAAA&#13;&#10;AAAAAAAAAC4CAABkcnMvZTJvRG9jLnhtbFBLAQItABQABgAIAAAAIQBRHvFu5AAAABABAAAPAAAA&#13;&#10;AAAAAAAAAAAAAI4EAABkcnMvZG93bnJldi54bWxQSwUGAAAAAAQABADzAAAAnwUAAAAA&#13;&#10;" filled="f" stroked="f" strokeweight=".5pt">
                <v:textbox>
                  <w:txbxContent>
                    <w:p w14:paraId="750426C8"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447DC9">
        <w:rPr>
          <w:noProof/>
        </w:rPr>
        <mc:AlternateContent>
          <mc:Choice Requires="wps">
            <w:drawing>
              <wp:anchor distT="0" distB="0" distL="114300" distR="114300" simplePos="0" relativeHeight="251892736" behindDoc="0" locked="0" layoutInCell="1" allowOverlap="1" wp14:anchorId="795C5971" wp14:editId="3DCBA347">
                <wp:simplePos x="0" y="0"/>
                <wp:positionH relativeFrom="column">
                  <wp:posOffset>-533400</wp:posOffset>
                </wp:positionH>
                <wp:positionV relativeFrom="paragraph">
                  <wp:posOffset>2108200</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19C9DB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5971" id="Textfeld 270" o:spid="_x0000_s1193"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swlzE0AgAAXgQAAA4AAAAAAAAA&#13;&#10;AAAAAAAALgIAAGRycy9lMm9Eb2MueG1sUEsBAi0AFAAGAAgAAAAhAPSCsMDjAAAADwEAAA8AAAAA&#13;&#10;AAAAAAAAAAAAjgQAAGRycy9kb3ducmV2LnhtbFBLBQYAAAAABAAEAPMAAACeBQAAAAA=&#13;&#10;" filled="f" stroked="f" strokeweight=".5pt">
                <v:textbox>
                  <w:txbxContent>
                    <w:p w14:paraId="219C9DB1"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447DC9">
        <w:rPr>
          <w:noProof/>
        </w:rPr>
        <w:drawing>
          <wp:anchor distT="0" distB="0" distL="114300" distR="114300" simplePos="0" relativeHeight="251887616" behindDoc="0" locked="0" layoutInCell="1" allowOverlap="1" wp14:anchorId="28E66EAD" wp14:editId="2B30BBDD">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86592" behindDoc="0" locked="0" layoutInCell="1" allowOverlap="1" wp14:anchorId="07A3DF09" wp14:editId="34B01644">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F28D95D" w14:textId="172F1959" w:rsidR="00447DC9" w:rsidRDefault="00905690" w:rsidP="007717E6">
      <w:pPr>
        <w:sectPr w:rsidR="00447DC9" w:rsidSect="00447DC9">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5024" behindDoc="0" locked="0" layoutInCell="1" allowOverlap="1" wp14:anchorId="3D7D89D7" wp14:editId="124AC10B">
                <wp:simplePos x="0" y="0"/>
                <wp:positionH relativeFrom="column">
                  <wp:posOffset>-385445</wp:posOffset>
                </wp:positionH>
                <wp:positionV relativeFrom="paragraph">
                  <wp:posOffset>3456305</wp:posOffset>
                </wp:positionV>
                <wp:extent cx="4381500" cy="3020060"/>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4381500" cy="3020060"/>
                        </a:xfrm>
                        <a:prstGeom prst="rect">
                          <a:avLst/>
                        </a:prstGeom>
                        <a:noFill/>
                        <a:ln w="6350">
                          <a:noFill/>
                        </a:ln>
                      </wps:spPr>
                      <wps:txbx>
                        <w:txbxContent>
                          <w:p w14:paraId="1AD4A2CC" w14:textId="5115D12F"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Name or describe a person, place, or object. The spell brings to your mind a brief summary of the significant lore about the thing you named. The lore might consist of current tales, forgotten stories, or even secret lore that has never been widely known. If the thing you named isn’t of legendary importance, you gain no information. The more information you already have about the thing, the more precise and detailed the information you receive is.</w:t>
                            </w:r>
                            <w:r w:rsidR="00905690">
                              <w:rPr>
                                <w:rFonts w:ascii="BlackChancery" w:hAnsi="BlackChancery"/>
                                <w:noProof/>
                                <w:color w:val="4D4121"/>
                                <w:lang w:val="en-US"/>
                              </w:rPr>
                              <w:br/>
                            </w:r>
                            <w:r w:rsidRPr="00BB50D2">
                              <w:rPr>
                                <w:rFonts w:ascii="BlackChancery" w:hAnsi="BlackChancery"/>
                                <w:noProof/>
                                <w:color w:val="4D4121"/>
                                <w:lang w:val="en-US"/>
                              </w:rPr>
                              <w:t>The information you learn is accurate but might be couched in figurative language. For example, if you have a mysterious magic axe on hand, the spell might yield this information: “Woe to the evildoer whose hand touches the axe, for even the haft slices the hand of the evil ones. Only a true Child of Stone, lover and beloved of Moradin, may awaken the true powers of the axe, and only with the sacred word Rudnogg on the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D89D7" id="Textfeld 279" o:spid="_x0000_s1194" type="#_x0000_t202" style="position:absolute;margin-left:-30.35pt;margin-top:272.15pt;width:345pt;height:23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" filled="f" stroked="f" strokeweight=".5pt">
                <v:textbox>
                  <w:txbxContent>
                    <w:p w14:paraId="1AD4A2CC" w14:textId="5115D12F"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Name or describe a person, place, or object. The spell brings to your mind a brief summary of the significant lore about the thing you named. The lore might consist of current tales, forgotten stories, or even secret lore that has never been widely known. If the thing you named isn’t of legendary importance, you gain no information. The more information you already have about the thing, the more precise and detailed the information you receive is.</w:t>
                      </w:r>
                      <w:r w:rsidR="00905690">
                        <w:rPr>
                          <w:rFonts w:ascii="BlackChancery" w:hAnsi="BlackChancery"/>
                          <w:noProof/>
                          <w:color w:val="4D4121"/>
                          <w:lang w:val="en-US"/>
                        </w:rPr>
                        <w:br/>
                      </w:r>
                      <w:r w:rsidRPr="00BB50D2">
                        <w:rPr>
                          <w:rFonts w:ascii="BlackChancery" w:hAnsi="BlackChancery"/>
                          <w:noProof/>
                          <w:color w:val="4D4121"/>
                          <w:lang w:val="en-US"/>
                        </w:rPr>
                        <w:t>The information you learn is accurate but might be couched in figurative language. For example, if you have a mysterious magic axe on hand, the spell might yield this information: “Woe to the evildoer whose hand touches the axe, for even the haft slices the hand of the evil ones. Only a true Child of Stone, lover and beloved of Moradin, may awaken the true powers of the axe, and only with the sacred word Rudnogg on the lips.“</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774703F8" wp14:editId="3A5525E0">
                <wp:simplePos x="0" y="0"/>
                <wp:positionH relativeFrom="column">
                  <wp:posOffset>3339465</wp:posOffset>
                </wp:positionH>
                <wp:positionV relativeFrom="paragraph">
                  <wp:posOffset>-716915</wp:posOffset>
                </wp:positionV>
                <wp:extent cx="563245" cy="905164"/>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728F5E2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03F8" id="Textfeld 278" o:spid="_x0000_s1195" type="#_x0000_t202" style="position:absolute;margin-left:262.95pt;margin-top:-56.45pt;width:44.35pt;height:7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" filled="f" stroked="f" strokeweight=".5pt">
                <v:textbox>
                  <w:txbxContent>
                    <w:p w14:paraId="728F5E25"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47DC9">
        <w:rPr>
          <w:noProof/>
        </w:rPr>
        <mc:AlternateContent>
          <mc:Choice Requires="wps">
            <w:drawing>
              <wp:anchor distT="0" distB="0" distL="114300" distR="114300" simplePos="0" relativeHeight="251899904" behindDoc="0" locked="0" layoutInCell="1" allowOverlap="1" wp14:anchorId="6252F8CE" wp14:editId="7C9AE800">
                <wp:simplePos x="0" y="0"/>
                <wp:positionH relativeFrom="column">
                  <wp:posOffset>3025659</wp:posOffset>
                </wp:positionH>
                <wp:positionV relativeFrom="paragraph">
                  <wp:posOffset>2111260</wp:posOffset>
                </wp:positionV>
                <wp:extent cx="1256549" cy="27940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7FE59FB3"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person/place/object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F8CE" id="Textfeld 277" o:spid="_x0000_s1196" type="#_x0000_t202" style="position:absolute;margin-left:238.25pt;margin-top:166.25pt;width:98.9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d2lHaDQCAABeBAAADgAAAAAA&#13;&#10;AAAAAAAAAAAuAgAAZHJzL2Uyb0RvYy54bWxQSwECLQAUAAYACAAAACEAxhOto+UAAAAQAQAADwAA&#13;&#10;AAAAAAAAAAAAAACOBAAAZHJzL2Rvd25yZXYueG1sUEsFBgAAAAAEAAQA8wAAAKAFAAAAAA==&#13;&#10;" filled="f" stroked="f" strokeweight=".5pt">
                <v:textbox>
                  <w:txbxContent>
                    <w:p w14:paraId="7FE59FB3"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person/place/object</w:t>
                      </w:r>
                    </w:p>
                  </w:txbxContent>
                </v:textbox>
              </v:shape>
            </w:pict>
          </mc:Fallback>
        </mc:AlternateContent>
      </w:r>
      <w:r w:rsidR="00447DC9">
        <w:rPr>
          <w:noProof/>
        </w:rPr>
        <mc:AlternateContent>
          <mc:Choice Requires="wps">
            <w:drawing>
              <wp:anchor distT="0" distB="0" distL="114300" distR="114300" simplePos="0" relativeHeight="251901952" behindDoc="0" locked="0" layoutInCell="1" allowOverlap="1" wp14:anchorId="56A0E109" wp14:editId="74E5F640">
                <wp:simplePos x="0" y="0"/>
                <wp:positionH relativeFrom="column">
                  <wp:posOffset>254750</wp:posOffset>
                </wp:positionH>
                <wp:positionV relativeFrom="paragraph">
                  <wp:posOffset>2610023</wp:posOffset>
                </wp:positionV>
                <wp:extent cx="3084946" cy="628073"/>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522AA935" w14:textId="73E651DE"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(incense worth at least 250gp, which the spell consumes, and four ivory strips worth at least 50 gp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E109" id="Textfeld 280" o:spid="_x0000_s1197" type="#_x0000_t202" style="position:absolute;margin-left:20.05pt;margin-top:205.5pt;width:242.9pt;height:49.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reMKxTMCAABeBAAADgAAAAAAAAAA&#13;&#10;AAAAAAAuAgAAZHJzL2Uyb0RvYy54bWxQSwECLQAUAAYACAAAACEAd8OjWuMAAAAPAQAADwAAAAAA&#13;&#10;AAAAAAAAAACNBAAAZHJzL2Rvd25yZXYueG1sUEsFBgAAAAAEAAQA8wAAAJ0FAAAAAA==&#13;&#10;" filled="f" stroked="f" strokeweight=".5pt">
                <v:textbox>
                  <w:txbxContent>
                    <w:p w14:paraId="522AA935" w14:textId="73E651DE"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(incense worth at least 250gp, which the spell consumes, and four ivory strips worth at least 50 gp each)</w:t>
                      </w:r>
                    </w:p>
                  </w:txbxContent>
                </v:textbox>
              </v:shape>
            </w:pict>
          </mc:Fallback>
        </mc:AlternateContent>
      </w:r>
      <w:r w:rsidR="00447DC9">
        <w:rPr>
          <w:noProof/>
        </w:rPr>
        <mc:AlternateContent>
          <mc:Choice Requires="wps">
            <w:drawing>
              <wp:anchor distT="0" distB="0" distL="114300" distR="114300" simplePos="0" relativeHeight="251895808" behindDoc="0" locked="0" layoutInCell="1" allowOverlap="1" wp14:anchorId="3524E93D" wp14:editId="6414A9E4">
                <wp:simplePos x="0" y="0"/>
                <wp:positionH relativeFrom="column">
                  <wp:posOffset>23841</wp:posOffset>
                </wp:positionH>
                <wp:positionV relativeFrom="paragraph">
                  <wp:posOffset>-733540</wp:posOffset>
                </wp:positionV>
                <wp:extent cx="3185969" cy="481965"/>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2043430F"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Legend 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4E93D" id="Textfeld 281" o:spid="_x0000_s1198" type="#_x0000_t202" style="position:absolute;margin-left:1.9pt;margin-top:-57.75pt;width:250.85pt;height:37.9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" filled="f" stroked="f" strokeweight=".5pt">
                <v:textbox>
                  <w:txbxContent>
                    <w:p w14:paraId="2043430F"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Legend Lore</w:t>
                      </w:r>
                    </w:p>
                  </w:txbxContent>
                </v:textbox>
              </v:shape>
            </w:pict>
          </mc:Fallback>
        </mc:AlternateContent>
      </w:r>
      <w:r w:rsidR="00447DC9">
        <w:rPr>
          <w:noProof/>
        </w:rPr>
        <mc:AlternateContent>
          <mc:Choice Requires="wps">
            <w:drawing>
              <wp:anchor distT="0" distB="0" distL="114300" distR="114300" simplePos="0" relativeHeight="251902976" behindDoc="0" locked="0" layoutInCell="1" allowOverlap="1" wp14:anchorId="07C67CC7" wp14:editId="64AD95D0">
                <wp:simplePos x="0" y="0"/>
                <wp:positionH relativeFrom="column">
                  <wp:posOffset>-264795</wp:posOffset>
                </wp:positionH>
                <wp:positionV relativeFrom="paragraph">
                  <wp:posOffset>2351405</wp:posOffset>
                </wp:positionV>
                <wp:extent cx="1079500" cy="2540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2E1EE7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7CC7" id="Textfeld 282" o:spid="_x0000_s1199" type="#_x0000_t202" style="position:absolute;margin-left:-20.85pt;margin-top:185.15pt;width:85pt;height:2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WT8JVNAIAAF4EAAAOAAAAAAAA&#13;&#10;AAAAAAAAAC4CAABkcnMvZTJvRG9jLnhtbFBLAQItABQABgAIAAAAIQBRHvFu5AAAABABAAAPAAAA&#13;&#10;AAAAAAAAAAAAAI4EAABkcnMvZG93bnJldi54bWxQSwUGAAAAAAQABADzAAAAnwUAAAAA&#13;&#10;" filled="f" stroked="f" strokeweight=".5pt">
                <v:textbox>
                  <w:txbxContent>
                    <w:p w14:paraId="22E1EE7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447DC9">
        <w:rPr>
          <w:noProof/>
        </w:rPr>
        <mc:AlternateContent>
          <mc:Choice Requires="wps">
            <w:drawing>
              <wp:anchor distT="0" distB="0" distL="114300" distR="114300" simplePos="0" relativeHeight="251904000" behindDoc="0" locked="0" layoutInCell="1" allowOverlap="1" wp14:anchorId="72593D40" wp14:editId="648FC7A5">
                <wp:simplePos x="0" y="0"/>
                <wp:positionH relativeFrom="column">
                  <wp:posOffset>-533400</wp:posOffset>
                </wp:positionH>
                <wp:positionV relativeFrom="paragraph">
                  <wp:posOffset>2108200</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C8987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3D40" id="Textfeld 283" o:spid="_x0000_s1200"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dt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fK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jHR200AgAAXgQAAA4AAAAAAAAA&#13;&#10;AAAAAAAALgIAAGRycy9lMm9Eb2MueG1sUEsBAi0AFAAGAAgAAAAhAPSCsMDjAAAADwEAAA8AAAAA&#13;&#10;AAAAAAAAAAAAjgQAAGRycy9kb3ducmV2LnhtbFBLBQYAAAAABAAEAPMAAACeBQAAAAA=&#13;&#10;" filled="f" stroked="f" strokeweight=".5pt">
                <v:textbox>
                  <w:txbxContent>
                    <w:p w14:paraId="60C8987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900928" behindDoc="0" locked="0" layoutInCell="1" allowOverlap="1" wp14:anchorId="7AEAE778" wp14:editId="20BEE154">
                <wp:simplePos x="0" y="0"/>
                <wp:positionH relativeFrom="column">
                  <wp:posOffset>2694305</wp:posOffset>
                </wp:positionH>
                <wp:positionV relativeFrom="paragraph">
                  <wp:posOffset>2389505</wp:posOffset>
                </wp:positionV>
                <wp:extent cx="1079500" cy="279400"/>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A34587"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E778" id="Textfeld 284" o:spid="_x0000_s1201" type="#_x0000_t202" style="position:absolute;margin-left:212.15pt;margin-top:188.15pt;width:85pt;height: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M/u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p3TP7jQCAABeBAAADgAAAAAA&#13;&#10;AAAAAAAAAAAuAgAAZHJzL2Uyb0RvYy54bWxQSwECLQAUAAYACAAAACEAVx/aOOUAAAAQAQAADwAA&#13;&#10;AAAAAAAAAAAAAACOBAAAZHJzL2Rvd25yZXYueG1sUEsFBgAAAAAEAAQA8wAAAKAFAAAAAA==&#13;&#10;" filled="f" stroked="f" strokeweight=".5pt">
                <v:textbox>
                  <w:txbxContent>
                    <w:p w14:paraId="28A34587"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447DC9">
        <w:rPr>
          <w:noProof/>
        </w:rPr>
        <w:drawing>
          <wp:anchor distT="0" distB="0" distL="114300" distR="114300" simplePos="0" relativeHeight="251898880" behindDoc="0" locked="0" layoutInCell="1" allowOverlap="1" wp14:anchorId="55D71B5F" wp14:editId="3841ECC5">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897856" behindDoc="0" locked="0" layoutInCell="1" allowOverlap="1" wp14:anchorId="54251290" wp14:editId="2D4605B7">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D27BDB8" w14:textId="77777777" w:rsidR="00447DC9" w:rsidRDefault="00447DC9" w:rsidP="007717E6">
      <w:pPr>
        <w:sectPr w:rsidR="00447DC9" w:rsidSect="00447DC9">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1168" behindDoc="0" locked="0" layoutInCell="1" allowOverlap="1" wp14:anchorId="72560A6E" wp14:editId="69DB0CB4">
                <wp:simplePos x="0" y="0"/>
                <wp:positionH relativeFrom="column">
                  <wp:posOffset>3025659</wp:posOffset>
                </wp:positionH>
                <wp:positionV relativeFrom="paragraph">
                  <wp:posOffset>2111260</wp:posOffset>
                </wp:positionV>
                <wp:extent cx="1256549" cy="279400"/>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B478C8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beast/plant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0A6E" id="Textfeld 290" o:spid="_x0000_s1202" type="#_x0000_t202" style="position:absolute;margin-left:238.25pt;margin-top:166.25pt;width:98.9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O1hcZc1AgAAXgQAAA4AAAAA&#13;&#10;AAAAAAAAAAAALgIAAGRycy9lMm9Eb2MueG1sUEsBAi0AFAAGAAgAAAAhAMYTraPlAAAAEAEAAA8A&#13;&#10;AAAAAAAAAAAAAAAAjwQAAGRycy9kb3ducmV2LnhtbFBLBQYAAAAABAAEAPMAAAChBQAAAAA=&#13;&#10;" filled="f" stroked="f" strokeweight=".5pt">
                <v:textbox>
                  <w:txbxContent>
                    <w:p w14:paraId="4B478C8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beast/plant</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13834137" wp14:editId="2D699D12">
                <wp:simplePos x="0" y="0"/>
                <wp:positionH relativeFrom="column">
                  <wp:posOffset>3385647</wp:posOffset>
                </wp:positionH>
                <wp:positionV relativeFrom="paragraph">
                  <wp:posOffset>-659765</wp:posOffset>
                </wp:positionV>
                <wp:extent cx="563245" cy="905164"/>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5657069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4137" id="Textfeld 291" o:spid="_x0000_s1203" type="#_x0000_t202" style="position:absolute;margin-left:266.6pt;margin-top:-51.95pt;width:44.35pt;height:7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" filled="f" stroked="f" strokeweight=".5pt">
                <v:textbox>
                  <w:txbxContent>
                    <w:p w14:paraId="56570690"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47BB76F5" wp14:editId="7DCF706A">
                <wp:simplePos x="0" y="0"/>
                <wp:positionH relativeFrom="column">
                  <wp:posOffset>-188595</wp:posOffset>
                </wp:positionH>
                <wp:positionV relativeFrom="paragraph">
                  <wp:posOffset>3238095</wp:posOffset>
                </wp:positionV>
                <wp:extent cx="3886200" cy="3020291"/>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169636BF"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 specific kind of beast or plant. Concentrating on the voice of nature in your surroundings, you learn the direction and distance to the closest creature or plant of that kind within 5 miles, if any are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76F5" id="Textfeld 292" o:spid="_x0000_s1204" type="#_x0000_t202" style="position:absolute;margin-left:-14.85pt;margin-top:254.95pt;width:306pt;height:23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dmDyzcCAABfBAAADgAA&#13;&#10;AAAAAAAAAAAAAAAuAgAAZHJzL2Uyb0RvYy54bWxQSwECLQAUAAYACAAAACEA03hZqOUAAAAQAQAA&#13;&#10;DwAAAAAAAAAAAAAAAACRBAAAZHJzL2Rvd25yZXYueG1sUEsFBgAAAAAEAAQA8wAAAKMFAAAAAA==&#13;&#10;" filled="f" stroked="f" strokeweight=".5pt">
                <v:textbox>
                  <w:txbxContent>
                    <w:p w14:paraId="169636BF"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 specific kind of beast or plant. Concentrating on the voice of nature in your surroundings, you learn the direction and distance to the closest creature or plant of that kind within 5 miles, if any are present.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1A18836D" wp14:editId="3976BC3F">
                <wp:simplePos x="0" y="0"/>
                <wp:positionH relativeFrom="column">
                  <wp:posOffset>254750</wp:posOffset>
                </wp:positionH>
                <wp:positionV relativeFrom="paragraph">
                  <wp:posOffset>2610023</wp:posOffset>
                </wp:positionV>
                <wp:extent cx="3084946" cy="628073"/>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B6C8EF2"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(a bit of fur from a bloodhound)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836D" id="Textfeld 293" o:spid="_x0000_s1205" type="#_x0000_t202" style="position:absolute;margin-left:20.05pt;margin-top:205.5pt;width:242.9pt;height:4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" filled="f" stroked="f" strokeweight=".5pt">
                <v:textbox>
                  <w:txbxContent>
                    <w:p w14:paraId="0B6C8EF2"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(a bit of fur from a bloodhound)</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1B2099F3" wp14:editId="4CBEC9AE">
                <wp:simplePos x="0" y="0"/>
                <wp:positionH relativeFrom="column">
                  <wp:posOffset>23841</wp:posOffset>
                </wp:positionH>
                <wp:positionV relativeFrom="paragraph">
                  <wp:posOffset>-733540</wp:posOffset>
                </wp:positionV>
                <wp:extent cx="3185969" cy="481965"/>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513654C4"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Animals or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099F3" id="Textfeld 294" o:spid="_x0000_s1206" type="#_x0000_t202" style="position:absolute;margin-left:1.9pt;margin-top:-57.75pt;width:250.85pt;height:37.9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" filled="f" stroked="f" strokeweight=".5pt">
                <v:textbox>
                  <w:txbxContent>
                    <w:p w14:paraId="513654C4"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Animals or Plants</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4E4C0036" wp14:editId="54B0F5F3">
                <wp:simplePos x="0" y="0"/>
                <wp:positionH relativeFrom="column">
                  <wp:posOffset>-264795</wp:posOffset>
                </wp:positionH>
                <wp:positionV relativeFrom="paragraph">
                  <wp:posOffset>2351405</wp:posOffset>
                </wp:positionV>
                <wp:extent cx="1079500" cy="2540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89E4B2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0036" id="Textfeld 295" o:spid="_x0000_s1207" type="#_x0000_t202" style="position:absolute;margin-left:-20.85pt;margin-top:185.15pt;width:85pt;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3zN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K0PfM0zAgAAXgQAAA4AAAAAAAAA&#13;&#10;AAAAAAAALgIAAGRycy9lMm9Eb2MueG1sUEsBAi0AFAAGAAgAAAAhAFEe8W7kAAAAEAEAAA8AAAAA&#13;&#10;AAAAAAAAAAAAjQQAAGRycy9kb3ducmV2LnhtbFBLBQYAAAAABAAEAPMAAACeBQAAAAA=&#13;&#10;" filled="f" stroked="f" strokeweight=".5pt">
                <v:textbox>
                  <w:txbxContent>
                    <w:p w14:paraId="489E4B2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23D85F6B" wp14:editId="3ED1542D">
                <wp:simplePos x="0" y="0"/>
                <wp:positionH relativeFrom="column">
                  <wp:posOffset>-533400</wp:posOffset>
                </wp:positionH>
                <wp:positionV relativeFrom="paragraph">
                  <wp:posOffset>2108200</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0A3246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5F6B" id="Textfeld 296" o:spid="_x0000_s1208"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C30yi80AgAAXgQAAA4AAAAAAAAA&#13;&#10;AAAAAAAALgIAAGRycy9lMm9Eb2MueG1sUEsBAi0AFAAGAAgAAAAhAPSCsMDjAAAADwEAAA8AAAAA&#13;&#10;AAAAAAAAAAAAjgQAAGRycy9kb3ducmV2LnhtbFBLBQYAAAAABAAEAPMAAACeBQAAAAA=&#13;&#10;" filled="f" stroked="f" strokeweight=".5pt">
                <v:textbox>
                  <w:txbxContent>
                    <w:p w14:paraId="00A3246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7F97270C" wp14:editId="64C1FC5B">
                <wp:simplePos x="0" y="0"/>
                <wp:positionH relativeFrom="column">
                  <wp:posOffset>2694305</wp:posOffset>
                </wp:positionH>
                <wp:positionV relativeFrom="paragraph">
                  <wp:posOffset>2389505</wp:posOffset>
                </wp:positionV>
                <wp:extent cx="1079500" cy="27940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06C0A3"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270C" id="Textfeld 297" o:spid="_x0000_s1209" type="#_x0000_t202" style="position:absolute;margin-left:212.15pt;margin-top:188.15pt;width:85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Lm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Yp1y5jQCAABeBAAADgAAAAAA&#13;&#10;AAAAAAAAAAAuAgAAZHJzL2Uyb0RvYy54bWxQSwECLQAUAAYACAAAACEAVx/aOOUAAAAQAQAADwAA&#13;&#10;AAAAAAAAAAAAAACOBAAAZHJzL2Rvd25yZXYueG1sUEsFBgAAAAAEAAQA8wAAAKAFAAAAAA==&#13;&#10;" filled="f" stroked="f" strokeweight=".5pt">
                <v:textbox>
                  <w:txbxContent>
                    <w:p w14:paraId="6406C0A3"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w:drawing>
          <wp:anchor distT="0" distB="0" distL="114300" distR="114300" simplePos="0" relativeHeight="251910144" behindDoc="0" locked="0" layoutInCell="1" allowOverlap="1" wp14:anchorId="00FB18C9" wp14:editId="3BF295CF">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09120" behindDoc="0" locked="0" layoutInCell="1" allowOverlap="1" wp14:anchorId="646A0848" wp14:editId="52CC8E8B">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8A61C21" w14:textId="657C9656" w:rsidR="00447DC9" w:rsidRDefault="00905690" w:rsidP="007717E6">
      <w:pPr>
        <w:sectPr w:rsidR="00447DC9" w:rsidSect="00447DC9">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23456" behindDoc="0" locked="0" layoutInCell="1" allowOverlap="1" wp14:anchorId="490F7368" wp14:editId="4B4B2233">
                <wp:simplePos x="0" y="0"/>
                <wp:positionH relativeFrom="column">
                  <wp:posOffset>2694305</wp:posOffset>
                </wp:positionH>
                <wp:positionV relativeFrom="paragraph">
                  <wp:posOffset>2389505</wp:posOffset>
                </wp:positionV>
                <wp:extent cx="1079500" cy="40005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1079500" cy="400050"/>
                        </a:xfrm>
                        <a:prstGeom prst="rect">
                          <a:avLst/>
                        </a:prstGeom>
                        <a:noFill/>
                        <a:ln w="6350">
                          <a:noFill/>
                        </a:ln>
                      </wps:spPr>
                      <wps:txbx>
                        <w:txbxContent>
                          <w:p w14:paraId="59AD938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7368" id="Textfeld 310" o:spid="_x0000_s1210" type="#_x0000_t202" style="position:absolute;margin-left:212.15pt;margin-top:188.15pt;width:85pt;height:3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" filled="f" stroked="f" strokeweight=".5pt">
                <v:textbox>
                  <w:txbxContent>
                    <w:p w14:paraId="59AD9386"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447DC9">
        <w:rPr>
          <w:noProof/>
        </w:rPr>
        <mc:AlternateContent>
          <mc:Choice Requires="wps">
            <w:drawing>
              <wp:anchor distT="0" distB="0" distL="114300" distR="114300" simplePos="0" relativeHeight="251922432" behindDoc="0" locked="0" layoutInCell="1" allowOverlap="1" wp14:anchorId="0C8542EA" wp14:editId="6F64CB5E">
                <wp:simplePos x="0" y="0"/>
                <wp:positionH relativeFrom="column">
                  <wp:posOffset>3025659</wp:posOffset>
                </wp:positionH>
                <wp:positionV relativeFrom="paragraph">
                  <wp:posOffset>2111260</wp:posOffset>
                </wp:positionV>
                <wp:extent cx="1256549" cy="27940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79BE9ED"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familiar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42EA" id="Textfeld 303" o:spid="_x0000_s1211" type="#_x0000_t202" style="position:absolute;margin-left:238.25pt;margin-top:166.25pt;width:98.9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IjjR4o1AgAAXgQAAA4AAAAA&#13;&#10;AAAAAAAAAAAALgIAAGRycy9lMm9Eb2MueG1sUEsBAi0AFAAGAAgAAAAhAMYTraPlAAAAEAEAAA8A&#13;&#10;AAAAAAAAAAAAAAAAjwQAAGRycy9kb3ducmV2LnhtbFBLBQYAAAAABAAEAPMAAAChBQAAAAA=&#13;&#10;" filled="f" stroked="f" strokeweight=".5pt">
                <v:textbox>
                  <w:txbxContent>
                    <w:p w14:paraId="479BE9ED"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familiar object</w:t>
                      </w:r>
                    </w:p>
                  </w:txbxContent>
                </v:textbox>
              </v:shape>
            </w:pict>
          </mc:Fallback>
        </mc:AlternateContent>
      </w:r>
      <w:r w:rsidR="00447DC9">
        <w:rPr>
          <w:noProof/>
        </w:rPr>
        <mc:AlternateContent>
          <mc:Choice Requires="wps">
            <w:drawing>
              <wp:anchor distT="0" distB="0" distL="114300" distR="114300" simplePos="0" relativeHeight="251919360" behindDoc="0" locked="0" layoutInCell="1" allowOverlap="1" wp14:anchorId="08DAD67A" wp14:editId="4E62CD94">
                <wp:simplePos x="0" y="0"/>
                <wp:positionH relativeFrom="column">
                  <wp:posOffset>3385647</wp:posOffset>
                </wp:positionH>
                <wp:positionV relativeFrom="paragraph">
                  <wp:posOffset>-659765</wp:posOffset>
                </wp:positionV>
                <wp:extent cx="563245" cy="905164"/>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5498078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D67A" id="Textfeld 304" o:spid="_x0000_s1212" type="#_x0000_t202" style="position:absolute;margin-left:266.6pt;margin-top:-51.95pt;width:44.35pt;height:7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" filled="f" stroked="f" strokeweight=".5pt">
                <v:textbox>
                  <w:txbxContent>
                    <w:p w14:paraId="5498078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47DC9">
        <w:rPr>
          <w:noProof/>
        </w:rPr>
        <mc:AlternateContent>
          <mc:Choice Requires="wps">
            <w:drawing>
              <wp:anchor distT="0" distB="0" distL="114300" distR="114300" simplePos="0" relativeHeight="251927552" behindDoc="0" locked="0" layoutInCell="1" allowOverlap="1" wp14:anchorId="3F7576A4" wp14:editId="18553D2F">
                <wp:simplePos x="0" y="0"/>
                <wp:positionH relativeFrom="column">
                  <wp:posOffset>-188595</wp:posOffset>
                </wp:positionH>
                <wp:positionV relativeFrom="paragraph">
                  <wp:posOffset>3238095</wp:posOffset>
                </wp:positionV>
                <wp:extent cx="3886200" cy="3020291"/>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2E9F82FD" w14:textId="5DECADEA"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an object that is familiar to you. You sense the direction to the object’s location, as lang as that object is within 1,000 feet of you. If the object is in motion, you know the direction of its movement.</w:t>
                            </w:r>
                            <w:r w:rsidR="00905690">
                              <w:rPr>
                                <w:rFonts w:ascii="BlackChancery" w:hAnsi="BlackChancery"/>
                                <w:noProof/>
                                <w:color w:val="4D4121"/>
                                <w:lang w:val="en-US"/>
                              </w:rPr>
                              <w:br/>
                            </w:r>
                            <w:r w:rsidRPr="00BB50D2">
                              <w:rPr>
                                <w:rFonts w:ascii="BlackChancery" w:hAnsi="BlackChancery"/>
                                <w:noProof/>
                                <w:color w:val="4D4121"/>
                                <w:lang w:val="en-US"/>
                              </w:rPr>
                              <w:t>The spell can locate a specific object known to you, as long as you have seen it up close-within 30 feet-at least once. Alternatively, the spell can locate the nearest object of a particular kind, such as a certain kind of apparel, jewelry, furniture, tool, or weapon.</w:t>
                            </w:r>
                            <w:r w:rsidR="00905690">
                              <w:rPr>
                                <w:rFonts w:ascii="BlackChancery" w:hAnsi="BlackChancery"/>
                                <w:noProof/>
                                <w:color w:val="4D4121"/>
                                <w:lang w:val="en-US"/>
                              </w:rPr>
                              <w:br/>
                            </w:r>
                            <w:r w:rsidRPr="00BB50D2">
                              <w:rPr>
                                <w:rFonts w:ascii="BlackChancery" w:hAnsi="BlackChancery"/>
                                <w:noProof/>
                                <w:color w:val="4D4121"/>
                                <w:lang w:val="en-US"/>
                              </w:rPr>
                              <w:t>This spell can’t locate an object if any thickness of lead, even a thin sheet, blocks a direct path between you and the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76A4" id="Textfeld 305" o:spid="_x0000_s1213" type="#_x0000_t202" style="position:absolute;margin-left:-14.85pt;margin-top:254.95pt;width:306pt;height:237.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" filled="f" stroked="f" strokeweight=".5pt">
                <v:textbox>
                  <w:txbxContent>
                    <w:p w14:paraId="2E9F82FD" w14:textId="5DECADEA"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Describe or name an object that is familiar to you. You sense the direction to the object’s location, as lang as that object is within 1,000 feet of you. If the object is in motion, you know the direction of its movement.</w:t>
                      </w:r>
                      <w:r w:rsidR="00905690">
                        <w:rPr>
                          <w:rFonts w:ascii="BlackChancery" w:hAnsi="BlackChancery"/>
                          <w:noProof/>
                          <w:color w:val="4D4121"/>
                          <w:lang w:val="en-US"/>
                        </w:rPr>
                        <w:br/>
                      </w:r>
                      <w:r w:rsidRPr="00BB50D2">
                        <w:rPr>
                          <w:rFonts w:ascii="BlackChancery" w:hAnsi="BlackChancery"/>
                          <w:noProof/>
                          <w:color w:val="4D4121"/>
                          <w:lang w:val="en-US"/>
                        </w:rPr>
                        <w:t>The spell can locate a specific object known to you, as long as you have seen it up close-within 30 feet-at least once. Alternatively, the spell can locate the nearest object of a particular kind, such as a certain kind of apparel, jewelry, furniture, tool, or weapon.</w:t>
                      </w:r>
                      <w:r w:rsidR="00905690">
                        <w:rPr>
                          <w:rFonts w:ascii="BlackChancery" w:hAnsi="BlackChancery"/>
                          <w:noProof/>
                          <w:color w:val="4D4121"/>
                          <w:lang w:val="en-US"/>
                        </w:rPr>
                        <w:br/>
                      </w:r>
                      <w:r w:rsidRPr="00BB50D2">
                        <w:rPr>
                          <w:rFonts w:ascii="BlackChancery" w:hAnsi="BlackChancery"/>
                          <w:noProof/>
                          <w:color w:val="4D4121"/>
                          <w:lang w:val="en-US"/>
                        </w:rPr>
                        <w:t>This spell can’t locate an object if any thickness of lead, even a thin sheet, blocks a direct path between you and the object.</w:t>
                      </w:r>
                    </w:p>
                  </w:txbxContent>
                </v:textbox>
              </v:shape>
            </w:pict>
          </mc:Fallback>
        </mc:AlternateContent>
      </w:r>
      <w:r w:rsidR="00447DC9">
        <w:rPr>
          <w:noProof/>
        </w:rPr>
        <mc:AlternateContent>
          <mc:Choice Requires="wps">
            <w:drawing>
              <wp:anchor distT="0" distB="0" distL="114300" distR="114300" simplePos="0" relativeHeight="251924480" behindDoc="0" locked="0" layoutInCell="1" allowOverlap="1" wp14:anchorId="1918F21E" wp14:editId="6D0D2BA8">
                <wp:simplePos x="0" y="0"/>
                <wp:positionH relativeFrom="column">
                  <wp:posOffset>254750</wp:posOffset>
                </wp:positionH>
                <wp:positionV relativeFrom="paragraph">
                  <wp:posOffset>2610023</wp:posOffset>
                </wp:positionV>
                <wp:extent cx="3084946" cy="628073"/>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6167848F" w14:textId="5ED791F3"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forked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F21E" id="Textfeld 306" o:spid="_x0000_s1214" type="#_x0000_t202" style="position:absolute;margin-left:20.05pt;margin-top:205.5pt;width:242.9pt;height:49.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BN//f8NQIAAF4EAAAOAAAAAAAA&#13;&#10;AAAAAAAAAC4CAABkcnMvZTJvRG9jLnhtbFBLAQItABQABgAIAAAAIQB3w6Na4wAAAA8BAAAPAAAA&#13;&#10;AAAAAAAAAAAAAI8EAABkcnMvZG93bnJldi54bWxQSwUGAAAAAAQABADzAAAAnwUAAAAA&#13;&#10;" filled="f" stroked="f" strokeweight=".5pt">
                <v:textbox>
                  <w:txbxContent>
                    <w:p w14:paraId="6167848F" w14:textId="5ED791F3"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BB50D2">
                        <w:rPr>
                          <w:rFonts w:ascii="BlackChancery" w:hAnsi="BlackChancery"/>
                          <w:noProof/>
                          <w:color w:val="4D4121"/>
                          <w:lang w:val="en-US"/>
                        </w:rPr>
                        <w:t>(a forked twig)</w:t>
                      </w:r>
                    </w:p>
                  </w:txbxContent>
                </v:textbox>
              </v:shape>
            </w:pict>
          </mc:Fallback>
        </mc:AlternateContent>
      </w:r>
      <w:r w:rsidR="00447DC9">
        <w:rPr>
          <w:noProof/>
        </w:rPr>
        <mc:AlternateContent>
          <mc:Choice Requires="wps">
            <w:drawing>
              <wp:anchor distT="0" distB="0" distL="114300" distR="114300" simplePos="0" relativeHeight="251918336" behindDoc="0" locked="0" layoutInCell="1" allowOverlap="1" wp14:anchorId="2D50C62A" wp14:editId="0ECF1619">
                <wp:simplePos x="0" y="0"/>
                <wp:positionH relativeFrom="column">
                  <wp:posOffset>23841</wp:posOffset>
                </wp:positionH>
                <wp:positionV relativeFrom="paragraph">
                  <wp:posOffset>-733540</wp:posOffset>
                </wp:positionV>
                <wp:extent cx="3185969" cy="481965"/>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725629DC"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0C62A" id="Textfeld 307" o:spid="_x0000_s1215" type="#_x0000_t202" style="position:absolute;margin-left:1.9pt;margin-top:-57.75pt;width:250.85pt;height:37.9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JHuQqc2AgAAXgQAAA4AAAAA&#13;&#10;AAAAAAAAAAAALgIAAGRycy9lMm9Eb2MueG1sUEsBAi0AFAAGAAgAAAAhAOXWCyLkAAAADwEAAA8A&#13;&#10;AAAAAAAAAAAAAAAAkAQAAGRycy9kb3ducmV2LnhtbFBLBQYAAAAABAAEAPMAAAChBQAAAAA=&#13;&#10;" filled="f" stroked="f" strokeweight=".5pt">
                <v:textbox>
                  <w:txbxContent>
                    <w:p w14:paraId="725629DC"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Locate Object</w:t>
                      </w:r>
                    </w:p>
                  </w:txbxContent>
                </v:textbox>
              </v:shape>
            </w:pict>
          </mc:Fallback>
        </mc:AlternateContent>
      </w:r>
      <w:r w:rsidR="00447DC9">
        <w:rPr>
          <w:noProof/>
        </w:rPr>
        <mc:AlternateContent>
          <mc:Choice Requires="wps">
            <w:drawing>
              <wp:anchor distT="0" distB="0" distL="114300" distR="114300" simplePos="0" relativeHeight="251925504" behindDoc="0" locked="0" layoutInCell="1" allowOverlap="1" wp14:anchorId="398F7295" wp14:editId="4F2B8C21">
                <wp:simplePos x="0" y="0"/>
                <wp:positionH relativeFrom="column">
                  <wp:posOffset>-264795</wp:posOffset>
                </wp:positionH>
                <wp:positionV relativeFrom="paragraph">
                  <wp:posOffset>2351405</wp:posOffset>
                </wp:positionV>
                <wp:extent cx="1079500" cy="25400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40782D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7295" id="Textfeld 308" o:spid="_x0000_s1216" type="#_x0000_t202" style="position:absolute;margin-left:-20.85pt;margin-top:185.15pt;width:8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BrKxdVMQIAAF4EAAAOAAAAAAAAAAAA&#13;&#10;AAAAAC4CAABkcnMvZTJvRG9jLnhtbFBLAQItABQABgAIAAAAIQBRHvFu5AAAABABAAAPAAAAAAAA&#13;&#10;AAAAAAAAAIsEAABkcnMvZG93bnJldi54bWxQSwUGAAAAAAQABADzAAAAnAUAAAAA&#13;&#10;" filled="f" stroked="f" strokeweight=".5pt">
                <v:textbox>
                  <w:txbxContent>
                    <w:p w14:paraId="440782D3"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926528" behindDoc="0" locked="0" layoutInCell="1" allowOverlap="1" wp14:anchorId="54ABAB33" wp14:editId="1C42802A">
                <wp:simplePos x="0" y="0"/>
                <wp:positionH relativeFrom="column">
                  <wp:posOffset>-533400</wp:posOffset>
                </wp:positionH>
                <wp:positionV relativeFrom="paragraph">
                  <wp:posOffset>2108200</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D6EA6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AB33" id="Textfeld 309" o:spid="_x0000_s1217"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D/Mw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NASg/zMCAABeBAAADgAAAAAAAAAA&#13;&#10;AAAAAAAuAgAAZHJzL2Uyb0RvYy54bWxQSwECLQAUAAYACAAAACEA9IKwwOMAAAAPAQAADwAAAAAA&#13;&#10;AAAAAAAAAACNBAAAZHJzL2Rvd25yZXYueG1sUEsFBgAAAAAEAAQA8wAAAJ0FAAAAAA==&#13;&#10;" filled="f" stroked="f" strokeweight=".5pt">
                <v:textbox>
                  <w:txbxContent>
                    <w:p w14:paraId="05D6EA6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w:drawing>
          <wp:anchor distT="0" distB="0" distL="114300" distR="114300" simplePos="0" relativeHeight="251921408" behindDoc="0" locked="0" layoutInCell="1" allowOverlap="1" wp14:anchorId="3FC47A62" wp14:editId="6F97C70F">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20384" behindDoc="0" locked="0" layoutInCell="1" allowOverlap="1" wp14:anchorId="2CBC72E7" wp14:editId="5490C37C">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791E11F" w14:textId="77777777" w:rsidR="00447DC9" w:rsidRDefault="00447DC9" w:rsidP="007717E6">
      <w:pPr>
        <w:sectPr w:rsidR="00447DC9" w:rsidSect="00447DC9">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3696" behindDoc="0" locked="0" layoutInCell="1" allowOverlap="1" wp14:anchorId="50A85565" wp14:editId="64E0EC5D">
                <wp:simplePos x="0" y="0"/>
                <wp:positionH relativeFrom="column">
                  <wp:posOffset>3025659</wp:posOffset>
                </wp:positionH>
                <wp:positionV relativeFrom="paragraph">
                  <wp:posOffset>2111260</wp:posOffset>
                </wp:positionV>
                <wp:extent cx="1256549" cy="279400"/>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18AA396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eight willing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85565" id="Textfeld 316" o:spid="_x0000_s1218" type="#_x0000_t202" style="position:absolute;margin-left:238.25pt;margin-top:166.25pt;width:98.9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K6luEQ1AgAAXgQAAA4AAAAA&#13;&#10;AAAAAAAAAAAALgIAAGRycy9lMm9Eb2MueG1sUEsBAi0AFAAGAAgAAAAhAMYTraPlAAAAEAEAAA8A&#13;&#10;AAAAAAAAAAAAAAAAjwQAAGRycy9kb3ducmV2LnhtbFBLBQYAAAAABAAEAPMAAAChBQAAAAA=&#13;&#10;" filled="f" stroked="f" strokeweight=".5pt">
                <v:textbox>
                  <w:txbxContent>
                    <w:p w14:paraId="18AA396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eight willing creatures</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23D8A279" wp14:editId="48DDCB02">
                <wp:simplePos x="0" y="0"/>
                <wp:positionH relativeFrom="column">
                  <wp:posOffset>3385647</wp:posOffset>
                </wp:positionH>
                <wp:positionV relativeFrom="paragraph">
                  <wp:posOffset>-659765</wp:posOffset>
                </wp:positionV>
                <wp:extent cx="563245" cy="905164"/>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49DAAD3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A279" id="Textfeld 317" o:spid="_x0000_s1219" type="#_x0000_t202" style="position:absolute;margin-left:266.6pt;margin-top:-51.95pt;width:44.35pt;height:7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" filled="f" stroked="f" strokeweight=".5pt">
                <v:textbox>
                  <w:txbxContent>
                    <w:p w14:paraId="49DAAD3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7FC1D767" wp14:editId="4A7175CA">
                <wp:simplePos x="0" y="0"/>
                <wp:positionH relativeFrom="column">
                  <wp:posOffset>-188595</wp:posOffset>
                </wp:positionH>
                <wp:positionV relativeFrom="paragraph">
                  <wp:posOffset>3238095</wp:posOffset>
                </wp:positionV>
                <wp:extent cx="3886200" cy="3020291"/>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4007C68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forge a telepathic link among up to eight willing creatures of your choice within range, psychically linking each creature to all the others for the duration. Creatures with Intelligence scores of 2 or less aren’t affected by this spell.\n   Until the spell ends, the targets can communicate telepathically through the bond whether or not they have a common language. The communication is possible over any distance, though it can’t extend to other planes of existence.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D767" id="Textfeld 318" o:spid="_x0000_s1220" type="#_x0000_t202" style="position:absolute;margin-left:-14.85pt;margin-top:254.95pt;width:306pt;height:23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" filled="f" stroked="f" strokeweight=".5pt">
                <v:textbox>
                  <w:txbxContent>
                    <w:p w14:paraId="4007C68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forge a telepathic link among up to eight willing creatures of your choice within range, psychically linking each creature to all the others for the duration. Creatures with Intelligence scores of 2 or less aren’t affected by this spell.\n   Until the spell ends, the targets can communicate telepathically through the bond whether or not they have a common language. The communication is possible over any distance, though it can’t extend to other planes of existence.</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7DC0AB75" wp14:editId="637EA8FA">
                <wp:simplePos x="0" y="0"/>
                <wp:positionH relativeFrom="column">
                  <wp:posOffset>254750</wp:posOffset>
                </wp:positionH>
                <wp:positionV relativeFrom="paragraph">
                  <wp:posOffset>2610023</wp:posOffset>
                </wp:positionV>
                <wp:extent cx="3084946" cy="628073"/>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7AACEEC8"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(pieces of egg shell from two different kinds of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AB75" id="Textfeld 319" o:spid="_x0000_s1221" type="#_x0000_t202" style="position:absolute;margin-left:20.05pt;margin-top:205.5pt;width:242.9pt;height:49.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" filled="f" stroked="f" strokeweight=".5pt">
                <v:textbox>
                  <w:txbxContent>
                    <w:p w14:paraId="7AACEEC8"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(pieces of egg shell from two different kinds of creatures)</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0D257A3B" wp14:editId="71CEE320">
                <wp:simplePos x="0" y="0"/>
                <wp:positionH relativeFrom="column">
                  <wp:posOffset>23841</wp:posOffset>
                </wp:positionH>
                <wp:positionV relativeFrom="paragraph">
                  <wp:posOffset>-733540</wp:posOffset>
                </wp:positionV>
                <wp:extent cx="3185969" cy="481965"/>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6ABD782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Rary’s Telepathic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57A3B" id="Textfeld 320" o:spid="_x0000_s1222" type="#_x0000_t202" style="position:absolute;margin-left:1.9pt;margin-top:-57.75pt;width:250.85pt;height:37.9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Dz29QnNAIAAF4EAAAOAAAAAAAA&#13;&#10;AAAAAAAAAC4CAABkcnMvZTJvRG9jLnhtbFBLAQItABQABgAIAAAAIQDl1gsi5AAAAA8BAAAPAAAA&#13;&#10;AAAAAAAAAAAAAI4EAABkcnMvZG93bnJldi54bWxQSwUGAAAAAAQABADzAAAAnwUAAAAA&#13;&#10;" filled="f" stroked="f" strokeweight=".5pt">
                <v:textbox>
                  <w:txbxContent>
                    <w:p w14:paraId="6ABD782A"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Rary’s Telepathic Bond</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28EC3D96" wp14:editId="0A0359D2">
                <wp:simplePos x="0" y="0"/>
                <wp:positionH relativeFrom="column">
                  <wp:posOffset>-264795</wp:posOffset>
                </wp:positionH>
                <wp:positionV relativeFrom="paragraph">
                  <wp:posOffset>2351405</wp:posOffset>
                </wp:positionV>
                <wp:extent cx="1079500" cy="2540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644DB8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3D96" id="Textfeld 321" o:spid="_x0000_s1223" type="#_x0000_t202" style="position:absolute;margin-left:-20.85pt;margin-top:185.15pt;width:85pt;height:2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qik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uyqKQzAgAAXgQAAA4AAAAAAAAA&#13;&#10;AAAAAAAALgIAAGRycy9lMm9Eb2MueG1sUEsBAi0AFAAGAAgAAAAhAFEe8W7kAAAAEAEAAA8AAAAA&#13;&#10;AAAAAAAAAAAAjQQAAGRycy9kb3ducmV2LnhtbFBLBQYAAAAABAAEAPMAAACeBQAAAAA=&#13;&#10;" filled="f" stroked="f" strokeweight=".5pt">
                <v:textbox>
                  <w:txbxContent>
                    <w:p w14:paraId="0644DB8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3D9974DA" wp14:editId="4324A570">
                <wp:simplePos x="0" y="0"/>
                <wp:positionH relativeFrom="column">
                  <wp:posOffset>-533400</wp:posOffset>
                </wp:positionH>
                <wp:positionV relativeFrom="paragraph">
                  <wp:posOffset>2108200</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7D3D9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974DA" id="Textfeld 322" o:spid="_x0000_s1224"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Aq5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3Q+V7KA8YYEW+iFxhq9qzGLNnH9lFqcCE8dJ9y94SAUYDc4SJRXYX3/TB38kC62UtDhl&#13;&#10;BXU/D8wKStR3jTTOxpNJGMt4mUzvMrzYa8vu2qIPzSPgII9xpwyPYvD3ahClheYNF2IZoqKJaY6x&#13;&#10;C+oH8dH3s48LxcVyGZ1wEA3za70xPECHvoYeb7s3Zs2ZCI8UPsMwjyz/wEfv2zOyPHiQdSQrdLrv&#13;&#10;6pkAHOJI93nhwpZc36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gACrk0AgAAXgQAAA4AAAAAAAAA&#13;&#10;AAAAAAAALgIAAGRycy9lMm9Eb2MueG1sUEsBAi0AFAAGAAgAAAAhAPSCsMDjAAAADwEAAA8AAAAA&#13;&#10;AAAAAAAAAAAAjgQAAGRycy9kb3ducmV2LnhtbFBLBQYAAAAABAAEAPMAAACeBQAAAAA=&#13;&#10;" filled="f" stroked="f" strokeweight=".5pt">
                <v:textbox>
                  <w:txbxContent>
                    <w:p w14:paraId="247D3D9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6FEB9625" wp14:editId="3BEC0F30">
                <wp:simplePos x="0" y="0"/>
                <wp:positionH relativeFrom="column">
                  <wp:posOffset>2694305</wp:posOffset>
                </wp:positionH>
                <wp:positionV relativeFrom="paragraph">
                  <wp:posOffset>2389505</wp:posOffset>
                </wp:positionV>
                <wp:extent cx="1079500" cy="279400"/>
                <wp:effectExtent l="0" t="0" r="0" b="0"/>
                <wp:wrapNone/>
                <wp:docPr id="323" name="Textfeld 3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1EA253"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9625" id="Textfeld 323" o:spid="_x0000_s1225" type="#_x0000_t202" style="position:absolute;margin-left:212.15pt;margin-top:188.15pt;width:85pt;height: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Jw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5HY0o0&#13;&#10;q5GknWi9FKogQYcdaozL0HFr0NW3X6FFpnu9Q2UovJW2Dl8siaAde32+9hfhCA+P0tl8mqKJo200&#13;&#10;m09QRvjk/bWxzn8TUJMg5NQif7Gt7LRxvnPtXUIwDetKqcih0qTJ6d14msYHVwuCK40xQg1drkHy&#13;&#10;7b6NVQ/n876SPRRnLNBCNyTO8HWFWWyY86/M4lRg4jjp/gUPqQCjwUWipAT762/64I9koZWSBqcs&#13;&#10;p+7nkVlBifqukcb5cDIJYxkvk+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h2mycDQCAABeBAAADgAAAAAA&#13;&#10;AAAAAAAAAAAuAgAAZHJzL2Uyb0RvYy54bWxQSwECLQAUAAYACAAAACEAVx/aOOUAAAAQAQAADwAA&#13;&#10;AAAAAAAAAAAAAACOBAAAZHJzL2Rvd25yZXYueG1sUEsFBgAAAAAEAAQA8wAAAKAFAAAAAA==&#13;&#10;" filled="f" stroked="f" strokeweight=".5pt">
                <v:textbox>
                  <w:txbxContent>
                    <w:p w14:paraId="7C1EA253"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w:drawing>
          <wp:anchor distT="0" distB="0" distL="114300" distR="114300" simplePos="0" relativeHeight="251932672" behindDoc="0" locked="0" layoutInCell="1" allowOverlap="1" wp14:anchorId="6A0F871E" wp14:editId="70BF6C34">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31648" behindDoc="0" locked="0" layoutInCell="1" allowOverlap="1" wp14:anchorId="7AA6ECB7" wp14:editId="70D422FC">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27658E0" w14:textId="10660D12" w:rsidR="00447DC9" w:rsidRDefault="00905690" w:rsidP="007717E6">
      <w:pPr>
        <w:sectPr w:rsidR="00447DC9" w:rsidSect="00447DC9">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50080" behindDoc="0" locked="0" layoutInCell="1" allowOverlap="1" wp14:anchorId="41296DC6" wp14:editId="0C64FA57">
                <wp:simplePos x="0" y="0"/>
                <wp:positionH relativeFrom="column">
                  <wp:posOffset>-671195</wp:posOffset>
                </wp:positionH>
                <wp:positionV relativeFrom="paragraph">
                  <wp:posOffset>3170555</wp:posOffset>
                </wp:positionV>
                <wp:extent cx="4951730" cy="308991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4951730" cy="3089910"/>
                        </a:xfrm>
                        <a:prstGeom prst="rect">
                          <a:avLst/>
                        </a:prstGeom>
                        <a:noFill/>
                        <a:ln w="6350">
                          <a:noFill/>
                        </a:ln>
                      </wps:spPr>
                      <wps:txbx>
                        <w:txbxContent>
                          <w:p w14:paraId="54E8A51F" w14:textId="259CABD3" w:rsidR="00447DC9" w:rsidRPr="00905690" w:rsidRDefault="00447DC9" w:rsidP="00A37863">
                            <w:pPr>
                              <w:rPr>
                                <w:rFonts w:ascii="BlackChancery" w:hAnsi="BlackChancery"/>
                                <w:color w:val="4D4121"/>
                                <w:sz w:val="18"/>
                                <w:szCs w:val="18"/>
                                <w:lang w:val="en-US"/>
                              </w:rPr>
                            </w:pPr>
                            <w:r w:rsidRPr="00905690">
                              <w:rPr>
                                <w:rFonts w:ascii="BlackChancery" w:hAnsi="BlackChancery"/>
                                <w:noProof/>
                                <w:color w:val="4D4121"/>
                                <w:sz w:val="18"/>
                                <w:szCs w:val="18"/>
                                <w:lang w:val="en-US"/>
                              </w:rPr>
                              <w:t>You can see and hear a particular creature you choose that is on the same plane of existence as you. The target must make a Wisdom saving throw, which is modified by how well you know the target and the sort of physical connection you have to it. If a target knows you’re casting this spell, it can fail the saving throw voluntarily if it wants to be observed.</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xml:space="preserve">- Knowledge / Save Modifier </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Secondhand (you have heard of the target) / +5</w:t>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Firsthand (you have met the target) / +0</w:t>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Familiar (you know the target well) / -5</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Connection / Save Modifier</w:t>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Likeness or picture / -2</w:t>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Possession or garment / -4</w:t>
                            </w:r>
                            <w:r w:rsidR="00905690" w:rsidRPr="00905690">
                              <w:rPr>
                                <w:rFonts w:ascii="BlackChancery" w:hAnsi="BlackChancery"/>
                                <w:noProof/>
                                <w:color w:val="4D4121"/>
                                <w:sz w:val="18"/>
                                <w:szCs w:val="18"/>
                                <w:lang w:val="en-US"/>
                              </w:rPr>
                              <w:br/>
                              <w:t xml:space="preserve">- </w:t>
                            </w:r>
                            <w:r w:rsidRPr="00905690">
                              <w:rPr>
                                <w:rFonts w:ascii="BlackChancery" w:hAnsi="BlackChancery"/>
                                <w:noProof/>
                                <w:color w:val="4D4121"/>
                                <w:sz w:val="18"/>
                                <w:szCs w:val="18"/>
                                <w:lang w:val="en-US"/>
                              </w:rPr>
                              <w:t>Body part, lock of hair, bit of nail, or the like / -10</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 a successful save. the target isn’t affected. and you can’t use this spell against it again for 24 hours.</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 a failed save. the spell creates an invisible sensor within 10 feet of the target. You can see and hear through the sensor as if you were there. The sensor moves with the target, remaining within 10 feet of it for the duration. A creature that can see invisible objects sees the sensor as a luminous orb about the size of your fist.</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xml:space="preserve">Instead of targeting a creature. you can choose a location you have seen before as the target of this spell. When you do, the sensor appears al that location and doesn’t 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6DC6" id="Textfeld 331" o:spid="_x0000_s1226" type="#_x0000_t202" style="position:absolute;margin-left:-52.85pt;margin-top:249.65pt;width:389.9pt;height:243.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" filled="f" stroked="f" strokeweight=".5pt">
                <v:textbox>
                  <w:txbxContent>
                    <w:p w14:paraId="54E8A51F" w14:textId="259CABD3" w:rsidR="00447DC9" w:rsidRPr="00905690" w:rsidRDefault="00447DC9" w:rsidP="00A37863">
                      <w:pPr>
                        <w:rPr>
                          <w:rFonts w:ascii="BlackChancery" w:hAnsi="BlackChancery"/>
                          <w:color w:val="4D4121"/>
                          <w:sz w:val="18"/>
                          <w:szCs w:val="18"/>
                          <w:lang w:val="en-US"/>
                        </w:rPr>
                      </w:pPr>
                      <w:r w:rsidRPr="00905690">
                        <w:rPr>
                          <w:rFonts w:ascii="BlackChancery" w:hAnsi="BlackChancery"/>
                          <w:noProof/>
                          <w:color w:val="4D4121"/>
                          <w:sz w:val="18"/>
                          <w:szCs w:val="18"/>
                          <w:lang w:val="en-US"/>
                        </w:rPr>
                        <w:t>You can see and hear a particular creature you choose that is on the same plane of existence as you. The target must make a Wisdom saving throw, which is modified by how well you know the target and the sort of physical connection you have to it. If a target knows you’re casting this spell, it can fail the saving throw voluntarily if it wants to be observed.</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xml:space="preserve">- Knowledge / Save Modifier </w:t>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Secondhand (you have heard of the target) / +5</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Firsthand (you have met the target) / +0</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Familiar (you know the target well) / -5</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Connection / Save Modifier</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Likeness or picture / -2</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Possession or garment / -4</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t>-</w:t>
                      </w:r>
                      <w:r w:rsidR="00905690" w:rsidRPr="00905690">
                        <w:rPr>
                          <w:rFonts w:ascii="BlackChancery" w:hAnsi="BlackChancery"/>
                          <w:noProof/>
                          <w:color w:val="4D4121"/>
                          <w:sz w:val="18"/>
                          <w:szCs w:val="18"/>
                          <w:lang w:val="en-US"/>
                        </w:rPr>
                        <w:t xml:space="preserve"> </w:t>
                      </w:r>
                      <w:r w:rsidRPr="00905690">
                        <w:rPr>
                          <w:rFonts w:ascii="BlackChancery" w:hAnsi="BlackChancery"/>
                          <w:noProof/>
                          <w:color w:val="4D4121"/>
                          <w:sz w:val="18"/>
                          <w:szCs w:val="18"/>
                          <w:lang w:val="en-US"/>
                        </w:rPr>
                        <w:t>Body part, lock of hair, bit of nail, or the like / -10</w:t>
                      </w:r>
                      <w:r w:rsidR="00905690" w:rsidRPr="00905690">
                        <w:rPr>
                          <w:rFonts w:ascii="BlackChancery" w:hAnsi="BlackChancery"/>
                          <w:noProof/>
                          <w:color w:val="4D4121"/>
                          <w:sz w:val="18"/>
                          <w:szCs w:val="18"/>
                          <w:lang w:val="en-US"/>
                        </w:rPr>
                        <w:br/>
                      </w:r>
                      <w:r w:rsidR="00905690" w:rsidRP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 a successful save. the target isn’t affected. and you can’t use this spell against it again for 24 hours.</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On a failed save. the spell creates an invisible sensor within 10 feet of the target. You can see and hear through the sensor as if you were there. The sensor moves with the target, remaining within 10 feet of it for the duration. A creature that can see invisible objects sees the sensor as a luminous orb about the size of your fist.</w:t>
                      </w:r>
                      <w:r w:rsidR="00905690">
                        <w:rPr>
                          <w:rFonts w:ascii="BlackChancery" w:hAnsi="BlackChancery"/>
                          <w:noProof/>
                          <w:color w:val="4D4121"/>
                          <w:sz w:val="18"/>
                          <w:szCs w:val="18"/>
                          <w:lang w:val="en-US"/>
                        </w:rPr>
                        <w:br/>
                      </w:r>
                      <w:r w:rsidRPr="00905690">
                        <w:rPr>
                          <w:rFonts w:ascii="BlackChancery" w:hAnsi="BlackChancery"/>
                          <w:noProof/>
                          <w:color w:val="4D4121"/>
                          <w:sz w:val="18"/>
                          <w:szCs w:val="18"/>
                          <w:lang w:val="en-US"/>
                        </w:rPr>
                        <w:t xml:space="preserve">Instead of targeting a creature. you can choose a location you have seen before as the target of this spell. When you do, the sensor appears al that location and doesn’t move. </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79F9395E" wp14:editId="5ECA172F">
                <wp:simplePos x="0" y="0"/>
                <wp:positionH relativeFrom="column">
                  <wp:posOffset>3339465</wp:posOffset>
                </wp:positionH>
                <wp:positionV relativeFrom="paragraph">
                  <wp:posOffset>-716915</wp:posOffset>
                </wp:positionV>
                <wp:extent cx="563245" cy="905164"/>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27B0348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395E" id="Textfeld 330" o:spid="_x0000_s1227" type="#_x0000_t202" style="position:absolute;margin-left:262.95pt;margin-top:-56.45pt;width:44.35pt;height:7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" filled="f" stroked="f" strokeweight=".5pt">
                <v:textbox>
                  <w:txbxContent>
                    <w:p w14:paraId="27B03484"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47DC9">
        <w:rPr>
          <w:noProof/>
        </w:rPr>
        <mc:AlternateContent>
          <mc:Choice Requires="wps">
            <w:drawing>
              <wp:anchor distT="0" distB="0" distL="114300" distR="114300" simplePos="0" relativeHeight="251944960" behindDoc="0" locked="0" layoutInCell="1" allowOverlap="1" wp14:anchorId="154F1D27" wp14:editId="7D432B7E">
                <wp:simplePos x="0" y="0"/>
                <wp:positionH relativeFrom="column">
                  <wp:posOffset>3025659</wp:posOffset>
                </wp:positionH>
                <wp:positionV relativeFrom="paragraph">
                  <wp:posOffset>2111260</wp:posOffset>
                </wp:positionV>
                <wp:extent cx="1256549" cy="27940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29CD54BD"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1D27" id="Textfeld 329" o:spid="_x0000_s1228" type="#_x0000_t202" style="position:absolute;margin-left:238.25pt;margin-top:166.25pt;width:98.9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L6xBaY1AgAAXgQAAA4AAAAA&#13;&#10;AAAAAAAAAAAALgIAAGRycy9lMm9Eb2MueG1sUEsBAi0AFAAGAAgAAAAhAMYTraPlAAAAEAEAAA8A&#13;&#10;AAAAAAAAAAAAAAAAjwQAAGRycy9kb3ducmV2LnhtbFBLBQYAAAAABAAEAPMAAAChBQAAAAA=&#13;&#10;" filled="f" stroked="f" strokeweight=".5pt">
                <v:textbox>
                  <w:txbxContent>
                    <w:p w14:paraId="29CD54BD"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47DC9">
        <w:rPr>
          <w:noProof/>
        </w:rPr>
        <mc:AlternateContent>
          <mc:Choice Requires="wps">
            <w:drawing>
              <wp:anchor distT="0" distB="0" distL="114300" distR="114300" simplePos="0" relativeHeight="251947008" behindDoc="0" locked="0" layoutInCell="1" allowOverlap="1" wp14:anchorId="5B7F9B8E" wp14:editId="497F8734">
                <wp:simplePos x="0" y="0"/>
                <wp:positionH relativeFrom="column">
                  <wp:posOffset>254750</wp:posOffset>
                </wp:positionH>
                <wp:positionV relativeFrom="paragraph">
                  <wp:posOffset>2610023</wp:posOffset>
                </wp:positionV>
                <wp:extent cx="3084946" cy="628073"/>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1335EACC" w14:textId="71CFC4D0"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(a focus worth at least 1.000 gp, such as a crystal ball, a silver mirror, or a font filled with holy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9B8E" id="Textfeld 332" o:spid="_x0000_s1229" type="#_x0000_t202" style="position:absolute;margin-left:20.05pt;margin-top:205.5pt;width:242.9pt;height:49.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" filled="f" stroked="f" strokeweight=".5pt">
                <v:textbox>
                  <w:txbxContent>
                    <w:p w14:paraId="1335EACC" w14:textId="71CFC4D0" w:rsidR="00447DC9" w:rsidRPr="00905690" w:rsidRDefault="00447DC9"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sidR="00905690">
                        <w:rPr>
                          <w:rFonts w:ascii="BlackChancery" w:hAnsi="BlackChancery"/>
                          <w:noProof/>
                          <w:color w:val="4D4121"/>
                          <w:lang w:val="en-US"/>
                        </w:rPr>
                        <w:br/>
                      </w:r>
                      <w:r w:rsidRPr="00905690">
                        <w:rPr>
                          <w:rFonts w:ascii="BlackChancery" w:hAnsi="BlackChancery"/>
                          <w:noProof/>
                          <w:color w:val="4D4121"/>
                          <w:sz w:val="20"/>
                          <w:szCs w:val="20"/>
                          <w:lang w:val="en-US"/>
                        </w:rPr>
                        <w:t>(a focus worth at least 1.000 gp, such as a crystal ball, a silver mirror, or a font filled with holy water)</w:t>
                      </w:r>
                    </w:p>
                  </w:txbxContent>
                </v:textbox>
              </v:shape>
            </w:pict>
          </mc:Fallback>
        </mc:AlternateContent>
      </w:r>
      <w:r w:rsidR="00447DC9">
        <w:rPr>
          <w:noProof/>
        </w:rPr>
        <mc:AlternateContent>
          <mc:Choice Requires="wps">
            <w:drawing>
              <wp:anchor distT="0" distB="0" distL="114300" distR="114300" simplePos="0" relativeHeight="251940864" behindDoc="0" locked="0" layoutInCell="1" allowOverlap="1" wp14:anchorId="3C72AFF4" wp14:editId="16D50A38">
                <wp:simplePos x="0" y="0"/>
                <wp:positionH relativeFrom="column">
                  <wp:posOffset>23841</wp:posOffset>
                </wp:positionH>
                <wp:positionV relativeFrom="paragraph">
                  <wp:posOffset>-733540</wp:posOffset>
                </wp:positionV>
                <wp:extent cx="3185969" cy="481965"/>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61DC386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Scrying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2AFF4" id="Textfeld 333" o:spid="_x0000_s1230" type="#_x0000_t202" style="position:absolute;margin-left:1.9pt;margin-top:-57.75pt;width:250.85pt;height:37.9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PKWbW02AgAAXgQAAA4AAAAA&#13;&#10;AAAAAAAAAAAALgIAAGRycy9lMm9Eb2MueG1sUEsBAi0AFAAGAAgAAAAhAOXWCyLkAAAADwEAAA8A&#13;&#10;AAAAAAAAAAAAAAAAkAQAAGRycy9kb3ducmV2LnhtbFBLBQYAAAAABAAEAPMAAAChBQAAAAA=&#13;&#10;" filled="f" stroked="f" strokeweight=".5pt">
                <v:textbox>
                  <w:txbxContent>
                    <w:p w14:paraId="61DC386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Scrying</w:t>
                      </w:r>
                    </w:p>
                  </w:txbxContent>
                </v:textbox>
              </v:shape>
            </w:pict>
          </mc:Fallback>
        </mc:AlternateContent>
      </w:r>
      <w:r w:rsidR="00447DC9">
        <w:rPr>
          <w:noProof/>
        </w:rPr>
        <mc:AlternateContent>
          <mc:Choice Requires="wps">
            <w:drawing>
              <wp:anchor distT="0" distB="0" distL="114300" distR="114300" simplePos="0" relativeHeight="251948032" behindDoc="0" locked="0" layoutInCell="1" allowOverlap="1" wp14:anchorId="05F5D360" wp14:editId="42BAB2DC">
                <wp:simplePos x="0" y="0"/>
                <wp:positionH relativeFrom="column">
                  <wp:posOffset>-264795</wp:posOffset>
                </wp:positionH>
                <wp:positionV relativeFrom="paragraph">
                  <wp:posOffset>2351405</wp:posOffset>
                </wp:positionV>
                <wp:extent cx="1079500" cy="25400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02161C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D360" id="Textfeld 334" o:spid="_x0000_s1231" type="#_x0000_t202" style="position:absolute;margin-left:-20.85pt;margin-top:185.15pt;width:8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SGk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ColIaQzAgAAXgQAAA4AAAAAAAAA&#13;&#10;AAAAAAAALgIAAGRycy9lMm9Eb2MueG1sUEsBAi0AFAAGAAgAAAAhAFEe8W7kAAAAEAEAAA8AAAAA&#13;&#10;AAAAAAAAAAAAjQQAAGRycy9kb3ducmV2LnhtbFBLBQYAAAAABAAEAPMAAACeBQAAAAA=&#13;&#10;" filled="f" stroked="f" strokeweight=".5pt">
                <v:textbox>
                  <w:txbxContent>
                    <w:p w14:paraId="402161CA"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447DC9">
        <w:rPr>
          <w:noProof/>
        </w:rPr>
        <mc:AlternateContent>
          <mc:Choice Requires="wps">
            <w:drawing>
              <wp:anchor distT="0" distB="0" distL="114300" distR="114300" simplePos="0" relativeHeight="251949056" behindDoc="0" locked="0" layoutInCell="1" allowOverlap="1" wp14:anchorId="0F6C897A" wp14:editId="51E2C1D8">
                <wp:simplePos x="0" y="0"/>
                <wp:positionH relativeFrom="column">
                  <wp:posOffset>-533400</wp:posOffset>
                </wp:positionH>
                <wp:positionV relativeFrom="paragraph">
                  <wp:posOffset>2108200</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EF969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897A" id="Textfeld 335" o:spid="_x0000_s1232"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h/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poeH80AgAAXgQAAA4AAAAAAAAA&#13;&#10;AAAAAAAALgIAAGRycy9lMm9Eb2MueG1sUEsBAi0AFAAGAAgAAAAhAPSCsMDjAAAADwEAAA8AAAAA&#13;&#10;AAAAAAAAAAAAjgQAAGRycy9kb3ducmV2LnhtbFBLBQYAAAAABAAEAPMAAACeBQAAAAA=&#13;&#10;" filled="f" stroked="f" strokeweight=".5pt">
                <v:textbox>
                  <w:txbxContent>
                    <w:p w14:paraId="3CEF969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945984" behindDoc="0" locked="0" layoutInCell="1" allowOverlap="1" wp14:anchorId="033361FA" wp14:editId="65425383">
                <wp:simplePos x="0" y="0"/>
                <wp:positionH relativeFrom="column">
                  <wp:posOffset>2694305</wp:posOffset>
                </wp:positionH>
                <wp:positionV relativeFrom="paragraph">
                  <wp:posOffset>2389505</wp:posOffset>
                </wp:positionV>
                <wp:extent cx="1079500" cy="279400"/>
                <wp:effectExtent l="0" t="0" r="0" b="0"/>
                <wp:wrapNone/>
                <wp:docPr id="336" name="Textfeld 3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E11A68"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61FA" id="Textfeld 336" o:spid="_x0000_s1233" type="#_x0000_t202" style="position:absolute;margin-left:212.15pt;margin-top:188.15pt;width:85pt;height: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PMw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lty+PMwIAAF4EAAAOAAAAAAAA&#13;&#10;AAAAAAAAAC4CAABkcnMvZTJvRG9jLnhtbFBLAQItABQABgAIAAAAIQBXH9o45QAAABABAAAPAAAA&#13;&#10;AAAAAAAAAAAAAI0EAABkcnMvZG93bnJldi54bWxQSwUGAAAAAAQABADzAAAAnwUAAAAA&#13;&#10;" filled="f" stroked="f" strokeweight=".5pt">
                <v:textbox>
                  <w:txbxContent>
                    <w:p w14:paraId="74E11A68"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447DC9">
        <w:rPr>
          <w:noProof/>
        </w:rPr>
        <w:drawing>
          <wp:anchor distT="0" distB="0" distL="114300" distR="114300" simplePos="0" relativeHeight="251943936" behindDoc="0" locked="0" layoutInCell="1" allowOverlap="1" wp14:anchorId="3C8AC26D" wp14:editId="3251A76A">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42912" behindDoc="0" locked="0" layoutInCell="1" allowOverlap="1" wp14:anchorId="019062DB" wp14:editId="1B2D1AC4">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13C5174" w14:textId="0270BEC6" w:rsidR="00447DC9" w:rsidRDefault="00905690" w:rsidP="007717E6">
      <w:pPr>
        <w:sectPr w:rsidR="00447DC9" w:rsidSect="00447DC9">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1344" behindDoc="0" locked="0" layoutInCell="1" allowOverlap="1" wp14:anchorId="2588EDBB" wp14:editId="47BE00A9">
                <wp:simplePos x="0" y="0"/>
                <wp:positionH relativeFrom="column">
                  <wp:posOffset>-188595</wp:posOffset>
                </wp:positionH>
                <wp:positionV relativeFrom="paragraph">
                  <wp:posOffset>3529965</wp:posOffset>
                </wp:positionV>
                <wp:extent cx="3886200" cy="3020291"/>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36287FC9"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see invisible creatures and objects as if they were visible, and you can see into the Ethereal Plane. Ethereal creatures and objects appear ghostly and translucent.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EDBB" id="Textfeld 344" o:spid="_x0000_s1234" type="#_x0000_t202" style="position:absolute;margin-left:-14.85pt;margin-top:277.95pt;width:306pt;height:237.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" filled="f" stroked="f" strokeweight=".5pt">
                <v:textbox>
                  <w:txbxContent>
                    <w:p w14:paraId="36287FC9"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you see invisible creatures and objects as if they were visible, and you can see into the Ethereal Plane. Ethereal creatures and objects appear ghostly and translucent.</w:t>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64743F5D" wp14:editId="036A46E0">
                <wp:simplePos x="0" y="0"/>
                <wp:positionH relativeFrom="column">
                  <wp:posOffset>3345815</wp:posOffset>
                </wp:positionH>
                <wp:positionV relativeFrom="paragraph">
                  <wp:posOffset>-659765</wp:posOffset>
                </wp:positionV>
                <wp:extent cx="563245" cy="905164"/>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05FF514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3F5D" id="Textfeld 343" o:spid="_x0000_s1235" type="#_x0000_t202" style="position:absolute;margin-left:263.45pt;margin-top:-51.95pt;width:44.35pt;height:7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" filled="f" stroked="f" strokeweight=".5pt">
                <v:textbox>
                  <w:txbxContent>
                    <w:p w14:paraId="05FF514E"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47DC9">
        <w:rPr>
          <w:noProof/>
        </w:rPr>
        <mc:AlternateContent>
          <mc:Choice Requires="wps">
            <w:drawing>
              <wp:anchor distT="0" distB="0" distL="114300" distR="114300" simplePos="0" relativeHeight="251956224" behindDoc="0" locked="0" layoutInCell="1" allowOverlap="1" wp14:anchorId="2C689551" wp14:editId="1F9CD3F2">
                <wp:simplePos x="0" y="0"/>
                <wp:positionH relativeFrom="column">
                  <wp:posOffset>3025659</wp:posOffset>
                </wp:positionH>
                <wp:positionV relativeFrom="paragraph">
                  <wp:posOffset>2111260</wp:posOffset>
                </wp:positionV>
                <wp:extent cx="1256549" cy="279400"/>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0C157225"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9551" id="Textfeld 342" o:spid="_x0000_s1236" type="#_x0000_t202" style="position:absolute;margin-left:238.25pt;margin-top:166.25pt;width:98.95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Ne+AzQCAABeBAAADgAAAAAA&#13;&#10;AAAAAAAAAAAuAgAAZHJzL2Uyb0RvYy54bWxQSwECLQAUAAYACAAAACEAxhOto+UAAAAQAQAADwAA&#13;&#10;AAAAAAAAAAAAAACOBAAAZHJzL2Rvd25yZXYueG1sUEsFBgAAAAAEAAQA8wAAAKAFAAAAAA==&#13;&#10;" filled="f" stroked="f" strokeweight=".5pt">
                <v:textbox>
                  <w:txbxContent>
                    <w:p w14:paraId="0C157225"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958272" behindDoc="0" locked="0" layoutInCell="1" allowOverlap="1" wp14:anchorId="6B3145C4" wp14:editId="5C4E5A00">
                <wp:simplePos x="0" y="0"/>
                <wp:positionH relativeFrom="column">
                  <wp:posOffset>254750</wp:posOffset>
                </wp:positionH>
                <wp:positionV relativeFrom="paragraph">
                  <wp:posOffset>2610023</wp:posOffset>
                </wp:positionV>
                <wp:extent cx="3084946" cy="628073"/>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61A64C1" w14:textId="16662BB6"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V,S, M</w:t>
                            </w:r>
                            <w:r w:rsidR="00905690">
                              <w:rPr>
                                <w:rFonts w:ascii="BlackChancery" w:hAnsi="BlackChancery"/>
                                <w:noProof/>
                                <w:color w:val="4D4121"/>
                                <w:lang w:val="en-US"/>
                              </w:rPr>
                              <w:br/>
                            </w:r>
                            <w:r w:rsidRPr="00BB50D2">
                              <w:rPr>
                                <w:rFonts w:ascii="BlackChancery" w:hAnsi="BlackChancery"/>
                                <w:noProof/>
                                <w:color w:val="4D4121"/>
                                <w:lang w:val="en-US"/>
                              </w:rPr>
                              <w:t xml:space="preserve"> (a pinch of tale and a small sprinkling ofpowdered silver)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45C4" id="Textfeld 345" o:spid="_x0000_s1237" type="#_x0000_t202" style="position:absolute;margin-left:20.05pt;margin-top:205.5pt;width:242.9pt;height:49.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Jo09bM0AgAAXgQAAA4AAAAAAAAA&#13;&#10;AAAAAAAALgIAAGRycy9lMm9Eb2MueG1sUEsBAi0AFAAGAAgAAAAhAHfDo1rjAAAADwEAAA8AAAAA&#13;&#10;AAAAAAAAAAAAjgQAAGRycy9kb3ducmV2LnhtbFBLBQYAAAAABAAEAPMAAACeBQAAAAA=&#13;&#10;" filled="f" stroked="f" strokeweight=".5pt">
                <v:textbox>
                  <w:txbxContent>
                    <w:p w14:paraId="061A64C1" w14:textId="16662BB6"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V,S, M</w:t>
                      </w:r>
                      <w:r w:rsidR="00905690">
                        <w:rPr>
                          <w:rFonts w:ascii="BlackChancery" w:hAnsi="BlackChancery"/>
                          <w:noProof/>
                          <w:color w:val="4D4121"/>
                          <w:lang w:val="en-US"/>
                        </w:rPr>
                        <w:br/>
                      </w:r>
                      <w:r w:rsidRPr="00BB50D2">
                        <w:rPr>
                          <w:rFonts w:ascii="BlackChancery" w:hAnsi="BlackChancery"/>
                          <w:noProof/>
                          <w:color w:val="4D4121"/>
                          <w:lang w:val="en-US"/>
                        </w:rPr>
                        <w:t xml:space="preserve"> (a pinch of tale and a small sprinkling ofpowdered silver)</w:t>
                      </w:r>
                    </w:p>
                  </w:txbxContent>
                </v:textbox>
              </v:shape>
            </w:pict>
          </mc:Fallback>
        </mc:AlternateContent>
      </w:r>
      <w:r w:rsidR="00447DC9">
        <w:rPr>
          <w:noProof/>
        </w:rPr>
        <mc:AlternateContent>
          <mc:Choice Requires="wps">
            <w:drawing>
              <wp:anchor distT="0" distB="0" distL="114300" distR="114300" simplePos="0" relativeHeight="251952128" behindDoc="0" locked="0" layoutInCell="1" allowOverlap="1" wp14:anchorId="44DF9E1F" wp14:editId="51C1E939">
                <wp:simplePos x="0" y="0"/>
                <wp:positionH relativeFrom="column">
                  <wp:posOffset>23841</wp:posOffset>
                </wp:positionH>
                <wp:positionV relativeFrom="paragraph">
                  <wp:posOffset>-733540</wp:posOffset>
                </wp:positionV>
                <wp:extent cx="3185969" cy="481965"/>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09E733D7"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See Invisibility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F9E1F" id="Textfeld 346" o:spid="_x0000_s1238" type="#_x0000_t202" style="position:absolute;margin-left:1.9pt;margin-top:-57.75pt;width:250.85pt;height:37.95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JnxQaA2AgAAXgQAAA4AAAAA&#13;&#10;AAAAAAAAAAAALgIAAGRycy9lMm9Eb2MueG1sUEsBAi0AFAAGAAgAAAAhAOXWCyLkAAAADwEAAA8A&#13;&#10;AAAAAAAAAAAAAAAAkAQAAGRycy9kb3ducmV2LnhtbFBLBQYAAAAABAAEAPMAAAChBQAAAAA=&#13;&#10;" filled="f" stroked="f" strokeweight=".5pt">
                <v:textbox>
                  <w:txbxContent>
                    <w:p w14:paraId="09E733D7"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See Invisibility</w:t>
                      </w:r>
                    </w:p>
                  </w:txbxContent>
                </v:textbox>
              </v:shape>
            </w:pict>
          </mc:Fallback>
        </mc:AlternateContent>
      </w:r>
      <w:r w:rsidR="00447DC9">
        <w:rPr>
          <w:noProof/>
        </w:rPr>
        <mc:AlternateContent>
          <mc:Choice Requires="wps">
            <w:drawing>
              <wp:anchor distT="0" distB="0" distL="114300" distR="114300" simplePos="0" relativeHeight="251959296" behindDoc="0" locked="0" layoutInCell="1" allowOverlap="1" wp14:anchorId="171D0102" wp14:editId="4EBC6046">
                <wp:simplePos x="0" y="0"/>
                <wp:positionH relativeFrom="column">
                  <wp:posOffset>-264795</wp:posOffset>
                </wp:positionH>
                <wp:positionV relativeFrom="paragraph">
                  <wp:posOffset>2351405</wp:posOffset>
                </wp:positionV>
                <wp:extent cx="1079500" cy="254000"/>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B05BE7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0102" id="Textfeld 347" o:spid="_x0000_s1239" type="#_x0000_t202" style="position:absolute;margin-left:-20.85pt;margin-top:185.15pt;width:85pt;height: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D0jNA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hmD0jNAIAAF4EAAAOAAAAAAAA&#13;&#10;AAAAAAAAAC4CAABkcnMvZTJvRG9jLnhtbFBLAQItABQABgAIAAAAIQBRHvFu5AAAABABAAAPAAAA&#13;&#10;AAAAAAAAAAAAAI4EAABkcnMvZG93bnJldi54bWxQSwUGAAAAAAQABADzAAAAnwUAAAAA&#13;&#10;" filled="f" stroked="f" strokeweight=".5pt">
                <v:textbox>
                  <w:txbxContent>
                    <w:p w14:paraId="2B05BE79"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960320" behindDoc="0" locked="0" layoutInCell="1" allowOverlap="1" wp14:anchorId="2BC64043" wp14:editId="6F9C1437">
                <wp:simplePos x="0" y="0"/>
                <wp:positionH relativeFrom="column">
                  <wp:posOffset>-533400</wp:posOffset>
                </wp:positionH>
                <wp:positionV relativeFrom="paragraph">
                  <wp:posOffset>2108200</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320DBAE"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4043" id="Textfeld 348" o:spid="_x0000_s1240"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a2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mQ6o0&#13;&#10;a5Ckrei8FKokQYcdao3L0XFj0NV3X6FDpge9Q2UovJO2CV8siaAde3269BfhCA+P0rvZNEUTR9vk&#13;&#10;bpahjPDJ+2tjnf8moCFBKKhF/mJb2XHtfO86uIRgGla1UpFDpUlb0NubaRofXCwIrjTGCDX0uQbJ&#13;&#10;d7suVj0ZZ0MlOyhPWKCFfkic4asas1gz51+ZxanAxHHS/QseUgFGg7NESQX219/0wR/JQislLU5Z&#13;&#10;Qd3PA7OCEvVdI42zcZaFsYyXbHo3wY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8TNrY0AgAAXgQAAA4AAAAAAAAA&#13;&#10;AAAAAAAALgIAAGRycy9lMm9Eb2MueG1sUEsBAi0AFAAGAAgAAAAhAPSCsMDjAAAADwEAAA8AAAAA&#13;&#10;AAAAAAAAAAAAjgQAAGRycy9kb3ducmV2LnhtbFBLBQYAAAAABAAEAPMAAACeBQAAAAA=&#13;&#10;" filled="f" stroked="f" strokeweight=".5pt">
                <v:textbox>
                  <w:txbxContent>
                    <w:p w14:paraId="5320DBAE"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957248" behindDoc="0" locked="0" layoutInCell="1" allowOverlap="1" wp14:anchorId="51C085EE" wp14:editId="61DED05A">
                <wp:simplePos x="0" y="0"/>
                <wp:positionH relativeFrom="column">
                  <wp:posOffset>2694305</wp:posOffset>
                </wp:positionH>
                <wp:positionV relativeFrom="paragraph">
                  <wp:posOffset>2389505</wp:posOffset>
                </wp:positionV>
                <wp:extent cx="1079500" cy="279400"/>
                <wp:effectExtent l="0" t="0" r="0" b="0"/>
                <wp:wrapNone/>
                <wp:docPr id="349" name="Textfeld 3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CC47A69"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85EE" id="Textfeld 349" o:spid="_x0000_s1241" type="#_x0000_t202" style="position:absolute;margin-left:212.15pt;margin-top:188.15pt;width:85pt;height: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o5/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EHqOfzQCAABeBAAADgAAAAAA&#13;&#10;AAAAAAAAAAAuAgAAZHJzL2Uyb0RvYy54bWxQSwECLQAUAAYACAAAACEAVx/aOOUAAAAQAQAADwAA&#13;&#10;AAAAAAAAAAAAAACOBAAAZHJzL2Rvd25yZXYueG1sUEsFBgAAAAAEAAQA8wAAAKAFAAAAAA==&#13;&#10;" filled="f" stroked="f" strokeweight=".5pt">
                <v:textbox>
                  <w:txbxContent>
                    <w:p w14:paraId="2CC47A69"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447DC9">
        <w:rPr>
          <w:noProof/>
        </w:rPr>
        <w:drawing>
          <wp:anchor distT="0" distB="0" distL="114300" distR="114300" simplePos="0" relativeHeight="251955200" behindDoc="0" locked="0" layoutInCell="1" allowOverlap="1" wp14:anchorId="3BEC052E" wp14:editId="688F928C">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54176" behindDoc="0" locked="0" layoutInCell="1" allowOverlap="1" wp14:anchorId="66F5E0B8" wp14:editId="01BAE736">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20DC54D" w14:textId="77777777" w:rsidR="00447DC9" w:rsidRDefault="00447DC9" w:rsidP="007717E6">
      <w:pPr>
        <w:sectPr w:rsidR="00447DC9" w:rsidSect="00447DC9">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7488" behindDoc="0" locked="0" layoutInCell="1" allowOverlap="1" wp14:anchorId="7A44B976" wp14:editId="398BE293">
                <wp:simplePos x="0" y="0"/>
                <wp:positionH relativeFrom="column">
                  <wp:posOffset>3025659</wp:posOffset>
                </wp:positionH>
                <wp:positionV relativeFrom="paragraph">
                  <wp:posOffset>2111260</wp:posOffset>
                </wp:positionV>
                <wp:extent cx="1256549" cy="27940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6B76125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B976" id="Textfeld 355" o:spid="_x0000_s1242" type="#_x0000_t202" style="position:absolute;margin-left:238.25pt;margin-top:166.25pt;width:98.95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Nq2juE1AgAAXgQAAA4AAAAA&#13;&#10;AAAAAAAAAAAALgIAAGRycy9lMm9Eb2MueG1sUEsBAi0AFAAGAAgAAAAhAMYTraPlAAAAEAEAAA8A&#13;&#10;AAAAAAAAAAAAAAAAjwQAAGRycy9kb3ducmV2LnhtbFBLBQYAAAAABAAEAPMAAAChBQAAAAA=&#13;&#10;" filled="f" stroked="f" strokeweight=".5pt">
                <v:textbox>
                  <w:txbxContent>
                    <w:p w14:paraId="6B76125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467FF1CD" wp14:editId="356C1B7E">
                <wp:simplePos x="0" y="0"/>
                <wp:positionH relativeFrom="column">
                  <wp:posOffset>3385647</wp:posOffset>
                </wp:positionH>
                <wp:positionV relativeFrom="paragraph">
                  <wp:posOffset>-659765</wp:posOffset>
                </wp:positionV>
                <wp:extent cx="563245" cy="905164"/>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2D5EC736"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F1CD" id="Textfeld 356" o:spid="_x0000_s1243" type="#_x0000_t202" style="position:absolute;margin-left:266.6pt;margin-top:-51.95pt;width:44.35pt;height:71.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" filled="f" stroked="f" strokeweight=".5pt">
                <v:textbox>
                  <w:txbxContent>
                    <w:p w14:paraId="2D5EC736"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0F677855" wp14:editId="0F801A44">
                <wp:simplePos x="0" y="0"/>
                <wp:positionH relativeFrom="column">
                  <wp:posOffset>-188595</wp:posOffset>
                </wp:positionH>
                <wp:positionV relativeFrom="paragraph">
                  <wp:posOffset>3238095</wp:posOffset>
                </wp:positionV>
                <wp:extent cx="3886200" cy="3020291"/>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1CE99C4B"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gain the ability to comprehend and verbally communicate with beasts for the duration. The knowledge and awareness of many beasts is limited by their intelligence, but at minimum, beasts can give you information about nearby locations and monsters, including whatever they can perceive or have perceived within the past day. You might be able to persuade a beast to perform a small favor for you, at the DM’s discretion.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7855" id="Textfeld 357" o:spid="_x0000_s1244" type="#_x0000_t202" style="position:absolute;margin-left:-14.85pt;margin-top:254.95pt;width:306pt;height:237.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aGCF+TcCAABfBAAADgAA&#13;&#10;AAAAAAAAAAAAAAAuAgAAZHJzL2Uyb0RvYy54bWxQSwECLQAUAAYACAAAACEA03hZqOUAAAAQAQAA&#13;&#10;DwAAAAAAAAAAAAAAAACRBAAAZHJzL2Rvd25yZXYueG1sUEsFBgAAAAAEAAQA8wAAAKMFAAAAAA==&#13;&#10;" filled="f" stroked="f" strokeweight=".5pt">
                <v:textbox>
                  <w:txbxContent>
                    <w:p w14:paraId="1CE99C4B"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gain the ability to comprehend and verbally communicate with beasts for the duration. The knowledge and awareness of many beasts is limited by their intelligence, but at minimum, beasts can give you information about nearby locations and monsters, including whatever they can perceive or have perceived within the past day. You might be able to persuade a beast to perform a small favor for you, at the DM’s discretion. </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407C5DD2" wp14:editId="7E282730">
                <wp:simplePos x="0" y="0"/>
                <wp:positionH relativeFrom="column">
                  <wp:posOffset>254750</wp:posOffset>
                </wp:positionH>
                <wp:positionV relativeFrom="paragraph">
                  <wp:posOffset>2610023</wp:posOffset>
                </wp:positionV>
                <wp:extent cx="3084946" cy="628073"/>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12203F37"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5DD2" id="Textfeld 358" o:spid="_x0000_s1245" type="#_x0000_t202" style="position:absolute;margin-left:20.05pt;margin-top:205.5pt;width:242.9pt;height:49.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AgEW4BNQIAAF4EAAAOAAAAAAAA&#13;&#10;AAAAAAAAAC4CAABkcnMvZTJvRG9jLnhtbFBLAQItABQABgAIAAAAIQB3w6Na4wAAAA8BAAAPAAAA&#13;&#10;AAAAAAAAAAAAAI8EAABkcnMvZG93bnJldi54bWxQSwUGAAAAAAQABADzAAAAnwUAAAAA&#13;&#10;" filled="f" stroked="f" strokeweight=".5pt">
                <v:textbox>
                  <w:txbxContent>
                    <w:p w14:paraId="12203F37"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65745DD6" wp14:editId="3C40CF42">
                <wp:simplePos x="0" y="0"/>
                <wp:positionH relativeFrom="column">
                  <wp:posOffset>23841</wp:posOffset>
                </wp:positionH>
                <wp:positionV relativeFrom="paragraph">
                  <wp:posOffset>-733540</wp:posOffset>
                </wp:positionV>
                <wp:extent cx="3185969" cy="481965"/>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1A3A2853"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45DD6" id="Textfeld 359" o:spid="_x0000_s1246" type="#_x0000_t202" style="position:absolute;margin-left:1.9pt;margin-top:-57.75pt;width:250.85pt;height:37.9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" filled="f" stroked="f" strokeweight=".5pt">
                <v:textbox>
                  <w:txbxContent>
                    <w:p w14:paraId="1A3A2853"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Animals</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1D5BDBC3" wp14:editId="680A97F0">
                <wp:simplePos x="0" y="0"/>
                <wp:positionH relativeFrom="column">
                  <wp:posOffset>-264795</wp:posOffset>
                </wp:positionH>
                <wp:positionV relativeFrom="paragraph">
                  <wp:posOffset>2351405</wp:posOffset>
                </wp:positionV>
                <wp:extent cx="1079500" cy="254000"/>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CB89C07"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DBC3" id="Textfeld 360" o:spid="_x0000_s1247" type="#_x0000_t202" style="position:absolute;margin-left:-20.85pt;margin-top:185.15pt;width:85pt;height:2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EAWX9IzAgAAXgQAAA4AAAAAAAAA&#13;&#10;AAAAAAAALgIAAGRycy9lMm9Eb2MueG1sUEsBAi0AFAAGAAgAAAAhAFEe8W7kAAAAEAEAAA8AAAAA&#13;&#10;AAAAAAAAAAAAjQQAAGRycy9kb3ducmV2LnhtbFBLBQYAAAAABAAEAPMAAACeBQAAAAA=&#13;&#10;" filled="f" stroked="f" strokeweight=".5pt">
                <v:textbox>
                  <w:txbxContent>
                    <w:p w14:paraId="0CB89C07"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7973B2B1" wp14:editId="669B2EB4">
                <wp:simplePos x="0" y="0"/>
                <wp:positionH relativeFrom="column">
                  <wp:posOffset>-533400</wp:posOffset>
                </wp:positionH>
                <wp:positionV relativeFrom="paragraph">
                  <wp:posOffset>2108200</wp:posOffset>
                </wp:positionV>
                <wp:extent cx="1079500" cy="2794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BC0CB7"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B2B1" id="Textfeld 361" o:spid="_x0000_s1248"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BbBgk0AgAAXgQAAA4AAAAAAAAA&#13;&#10;AAAAAAAALgIAAGRycy9lMm9Eb2MueG1sUEsBAi0AFAAGAAgAAAAhAPSCsMDjAAAADwEAAA8AAAAA&#13;&#10;AAAAAAAAAAAAjgQAAGRycy9kb3ducmV2LnhtbFBLBQYAAAAABAAEAPMAAACeBQAAAAA=&#13;&#10;" filled="f" stroked="f" strokeweight=".5pt">
                <v:textbox>
                  <w:txbxContent>
                    <w:p w14:paraId="25BC0CB7"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6A5B99B6" wp14:editId="5724D1A7">
                <wp:simplePos x="0" y="0"/>
                <wp:positionH relativeFrom="column">
                  <wp:posOffset>2694305</wp:posOffset>
                </wp:positionH>
                <wp:positionV relativeFrom="paragraph">
                  <wp:posOffset>2389505</wp:posOffset>
                </wp:positionV>
                <wp:extent cx="1079500" cy="279400"/>
                <wp:effectExtent l="0" t="0" r="0" b="0"/>
                <wp:wrapNone/>
                <wp:docPr id="362" name="Textfeld 3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DA20EA"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99B6" id="Textfeld 362" o:spid="_x0000_s1249" type="#_x0000_t202" style="position:absolute;margin-left:212.15pt;margin-top:188.15pt;width:85pt;height:2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H5NA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j4RR+TQCAABeBAAADgAAAAAA&#13;&#10;AAAAAAAAAAAuAgAAZHJzL2Uyb0RvYy54bWxQSwECLQAUAAYACAAAACEAVx/aOOUAAAAQAQAADwAA&#13;&#10;AAAAAAAAAAAAAACOBAAAZHJzL2Rvd25yZXYueG1sUEsFBgAAAAAEAAQA8wAAAKAFAAAAAA==&#13;&#10;" filled="f" stroked="f" strokeweight=".5pt">
                <v:textbox>
                  <w:txbxContent>
                    <w:p w14:paraId="58DA20EA"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w:drawing>
          <wp:anchor distT="0" distB="0" distL="114300" distR="114300" simplePos="0" relativeHeight="251966464" behindDoc="0" locked="0" layoutInCell="1" allowOverlap="1" wp14:anchorId="3A8BDB25" wp14:editId="2262EE5D">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65440" behindDoc="0" locked="0" layoutInCell="1" allowOverlap="1" wp14:anchorId="485F2A0B" wp14:editId="05DCD40C">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55705F8" w14:textId="6A33E0E6" w:rsidR="00447DC9" w:rsidRDefault="00905690" w:rsidP="007717E6">
      <w:pPr>
        <w:sectPr w:rsidR="00447DC9" w:rsidSect="00447DC9">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75680" behindDoc="0" locked="0" layoutInCell="1" allowOverlap="1" wp14:anchorId="57BE560D" wp14:editId="589CAA84">
                <wp:simplePos x="0" y="0"/>
                <wp:positionH relativeFrom="column">
                  <wp:posOffset>3339465</wp:posOffset>
                </wp:positionH>
                <wp:positionV relativeFrom="paragraph">
                  <wp:posOffset>-716915</wp:posOffset>
                </wp:positionV>
                <wp:extent cx="563245" cy="905164"/>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61EAA25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560D" id="Textfeld 369" o:spid="_x0000_s1250" type="#_x0000_t202" style="position:absolute;margin-left:262.95pt;margin-top:-56.45pt;width:44.35pt;height:7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" filled="f" stroked="f" strokeweight=".5pt">
                <v:textbox>
                  <w:txbxContent>
                    <w:p w14:paraId="61EAA25A"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447DC9">
        <w:rPr>
          <w:noProof/>
        </w:rPr>
        <mc:AlternateContent>
          <mc:Choice Requires="wps">
            <w:drawing>
              <wp:anchor distT="0" distB="0" distL="114300" distR="114300" simplePos="0" relativeHeight="251978752" behindDoc="0" locked="0" layoutInCell="1" allowOverlap="1" wp14:anchorId="03BF80FE" wp14:editId="11EF11C3">
                <wp:simplePos x="0" y="0"/>
                <wp:positionH relativeFrom="column">
                  <wp:posOffset>3025659</wp:posOffset>
                </wp:positionH>
                <wp:positionV relativeFrom="paragraph">
                  <wp:posOffset>2111260</wp:posOffset>
                </wp:positionV>
                <wp:extent cx="1256549" cy="279400"/>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45AD331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80FE" id="Textfeld 368" o:spid="_x0000_s1251" type="#_x0000_t202" style="position:absolute;margin-left:238.25pt;margin-top:166.25pt;width:98.95pt;height:2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" filled="f" stroked="f" strokeweight=".5pt">
                <v:textbox>
                  <w:txbxContent>
                    <w:p w14:paraId="45AD3312"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47DC9">
        <w:rPr>
          <w:noProof/>
        </w:rPr>
        <mc:AlternateContent>
          <mc:Choice Requires="wps">
            <w:drawing>
              <wp:anchor distT="0" distB="0" distL="114300" distR="114300" simplePos="0" relativeHeight="251983872" behindDoc="0" locked="0" layoutInCell="1" allowOverlap="1" wp14:anchorId="379A1263" wp14:editId="2CC03BAE">
                <wp:simplePos x="0" y="0"/>
                <wp:positionH relativeFrom="column">
                  <wp:posOffset>-188595</wp:posOffset>
                </wp:positionH>
                <wp:positionV relativeFrom="paragraph">
                  <wp:posOffset>3238095</wp:posOffset>
                </wp:positionV>
                <wp:extent cx="3886200" cy="3020291"/>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59C1D5F8"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the creature you touch the ability to understand any spoken language it hears. Moreover, when the target speaks, any creature that knows at least one language and can hear the target understands what it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1263" id="Textfeld 370" o:spid="_x0000_s1252" type="#_x0000_t202" style="position:absolute;margin-left:-14.85pt;margin-top:254.95pt;width:306pt;height:237.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" filled="f" stroked="f" strokeweight=".5pt">
                <v:textbox>
                  <w:txbxContent>
                    <w:p w14:paraId="59C1D5F8"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the creature you touch the ability to understand any spoken language it hears. Moreover, when the target speaks, any creature that knows at least one language and can hear the target understands what it says.</w:t>
                      </w:r>
                    </w:p>
                  </w:txbxContent>
                </v:textbox>
              </v:shape>
            </w:pict>
          </mc:Fallback>
        </mc:AlternateContent>
      </w:r>
      <w:r w:rsidR="00447DC9">
        <w:rPr>
          <w:noProof/>
        </w:rPr>
        <mc:AlternateContent>
          <mc:Choice Requires="wps">
            <w:drawing>
              <wp:anchor distT="0" distB="0" distL="114300" distR="114300" simplePos="0" relativeHeight="251980800" behindDoc="0" locked="0" layoutInCell="1" allowOverlap="1" wp14:anchorId="65BE4246" wp14:editId="4F015CE2">
                <wp:simplePos x="0" y="0"/>
                <wp:positionH relativeFrom="column">
                  <wp:posOffset>254750</wp:posOffset>
                </wp:positionH>
                <wp:positionV relativeFrom="paragraph">
                  <wp:posOffset>2610023</wp:posOffset>
                </wp:positionV>
                <wp:extent cx="3084946" cy="628073"/>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6897F270" w14:textId="6347CD0A"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M </w:t>
                            </w:r>
                            <w:r w:rsidR="00905690">
                              <w:rPr>
                                <w:rFonts w:ascii="BlackChancery" w:hAnsi="BlackChancery"/>
                                <w:noProof/>
                                <w:color w:val="4D4121"/>
                                <w:lang w:val="en-US"/>
                              </w:rPr>
                              <w:br/>
                            </w:r>
                            <w:r w:rsidRPr="00BB50D2">
                              <w:rPr>
                                <w:rFonts w:ascii="BlackChancery" w:hAnsi="BlackChancery"/>
                                <w:noProof/>
                                <w:color w:val="4D4121"/>
                                <w:lang w:val="en-US"/>
                              </w:rPr>
                              <w:t>(a small clay model of a ziggurat)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4246" id="Textfeld 371" o:spid="_x0000_s1253" type="#_x0000_t202" style="position:absolute;margin-left:20.05pt;margin-top:205.5pt;width:242.9pt;height:49.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" filled="f" stroked="f" strokeweight=".5pt">
                <v:textbox>
                  <w:txbxContent>
                    <w:p w14:paraId="6897F270" w14:textId="6347CD0A"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M </w:t>
                      </w:r>
                      <w:r w:rsidR="00905690">
                        <w:rPr>
                          <w:rFonts w:ascii="BlackChancery" w:hAnsi="BlackChancery"/>
                          <w:noProof/>
                          <w:color w:val="4D4121"/>
                          <w:lang w:val="en-US"/>
                        </w:rPr>
                        <w:br/>
                      </w:r>
                      <w:r w:rsidRPr="00BB50D2">
                        <w:rPr>
                          <w:rFonts w:ascii="BlackChancery" w:hAnsi="BlackChancery"/>
                          <w:noProof/>
                          <w:color w:val="4D4121"/>
                          <w:lang w:val="en-US"/>
                        </w:rPr>
                        <w:t>(a small clay model of a ziggurat)</w:t>
                      </w:r>
                    </w:p>
                  </w:txbxContent>
                </v:textbox>
              </v:shape>
            </w:pict>
          </mc:Fallback>
        </mc:AlternateContent>
      </w:r>
      <w:r w:rsidR="00447DC9">
        <w:rPr>
          <w:noProof/>
        </w:rPr>
        <mc:AlternateContent>
          <mc:Choice Requires="wps">
            <w:drawing>
              <wp:anchor distT="0" distB="0" distL="114300" distR="114300" simplePos="0" relativeHeight="251974656" behindDoc="0" locked="0" layoutInCell="1" allowOverlap="1" wp14:anchorId="025521B2" wp14:editId="16FA6A1B">
                <wp:simplePos x="0" y="0"/>
                <wp:positionH relativeFrom="column">
                  <wp:posOffset>23841</wp:posOffset>
                </wp:positionH>
                <wp:positionV relativeFrom="paragraph">
                  <wp:posOffset>-733540</wp:posOffset>
                </wp:positionV>
                <wp:extent cx="3185969" cy="481965"/>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3B06ADB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Tongues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521B2" id="Textfeld 372" o:spid="_x0000_s1254" type="#_x0000_t202" style="position:absolute;margin-left:1.9pt;margin-top:-57.75pt;width:250.85pt;height:37.9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" filled="f" stroked="f" strokeweight=".5pt">
                <v:textbox>
                  <w:txbxContent>
                    <w:p w14:paraId="3B06ADBE"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Tongues</w:t>
                      </w:r>
                    </w:p>
                  </w:txbxContent>
                </v:textbox>
              </v:shape>
            </w:pict>
          </mc:Fallback>
        </mc:AlternateContent>
      </w:r>
      <w:r w:rsidR="00447DC9">
        <w:rPr>
          <w:noProof/>
        </w:rPr>
        <mc:AlternateContent>
          <mc:Choice Requires="wps">
            <w:drawing>
              <wp:anchor distT="0" distB="0" distL="114300" distR="114300" simplePos="0" relativeHeight="251981824" behindDoc="0" locked="0" layoutInCell="1" allowOverlap="1" wp14:anchorId="1FC54962" wp14:editId="6E9CE83A">
                <wp:simplePos x="0" y="0"/>
                <wp:positionH relativeFrom="column">
                  <wp:posOffset>-264795</wp:posOffset>
                </wp:positionH>
                <wp:positionV relativeFrom="paragraph">
                  <wp:posOffset>2351405</wp:posOffset>
                </wp:positionV>
                <wp:extent cx="1079500" cy="254000"/>
                <wp:effectExtent l="0" t="0" r="0" b="0"/>
                <wp:wrapNone/>
                <wp:docPr id="373" name="Textfeld 37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4594EB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4962" id="Textfeld 373" o:spid="_x0000_s1255" type="#_x0000_t202" style="position:absolute;margin-left:-20.85pt;margin-top:185.15pt;width:85pt;height:2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ErN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aMErNNAIAAF4EAAAOAAAAAAAA&#13;&#10;AAAAAAAAAC4CAABkcnMvZTJvRG9jLnhtbFBLAQItABQABgAIAAAAIQBRHvFu5AAAABABAAAPAAAA&#13;&#10;AAAAAAAAAAAAAI4EAABkcnMvZG93bnJldi54bWxQSwUGAAAAAAQABADzAAAAnwUAAAAA&#13;&#10;" filled="f" stroked="f" strokeweight=".5pt">
                <v:textbox>
                  <w:txbxContent>
                    <w:p w14:paraId="74594EB2"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982848" behindDoc="0" locked="0" layoutInCell="1" allowOverlap="1" wp14:anchorId="1485D8AF" wp14:editId="6DD65C5B">
                <wp:simplePos x="0" y="0"/>
                <wp:positionH relativeFrom="column">
                  <wp:posOffset>-533400</wp:posOffset>
                </wp:positionH>
                <wp:positionV relativeFrom="paragraph">
                  <wp:posOffset>2108200</wp:posOffset>
                </wp:positionV>
                <wp:extent cx="1079500" cy="27940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5865F6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D8AF" id="Textfeld 374" o:spid="_x0000_s1256"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HamrxMgIAAF4EAAAOAAAAAAAAAAAA&#13;&#10;AAAAAC4CAABkcnMvZTJvRG9jLnhtbFBLAQItABQABgAIAAAAIQD0grDA4wAAAA8BAAAPAAAAAAAA&#13;&#10;AAAAAAAAAIwEAABkcnMvZG93bnJldi54bWxQSwUGAAAAAAQABADzAAAAnAUAAAAA&#13;&#10;" filled="f" stroked="f" strokeweight=".5pt">
                <v:textbox>
                  <w:txbxContent>
                    <w:p w14:paraId="55865F6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47DC9">
        <w:rPr>
          <w:noProof/>
        </w:rPr>
        <mc:AlternateContent>
          <mc:Choice Requires="wps">
            <w:drawing>
              <wp:anchor distT="0" distB="0" distL="114300" distR="114300" simplePos="0" relativeHeight="251979776" behindDoc="0" locked="0" layoutInCell="1" allowOverlap="1" wp14:anchorId="53A20465" wp14:editId="098F81EB">
                <wp:simplePos x="0" y="0"/>
                <wp:positionH relativeFrom="column">
                  <wp:posOffset>2694305</wp:posOffset>
                </wp:positionH>
                <wp:positionV relativeFrom="paragraph">
                  <wp:posOffset>2389505</wp:posOffset>
                </wp:positionV>
                <wp:extent cx="1079500" cy="279400"/>
                <wp:effectExtent l="0" t="0" r="0" b="0"/>
                <wp:wrapNone/>
                <wp:docPr id="375" name="Textfeld 3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AF7CC4E"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0465" id="Textfeld 375" o:spid="_x0000_s1257" type="#_x0000_t202" style="position:absolute;margin-left:212.15pt;margin-top:188.15pt;width:85pt;height:2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IA9I4MwIAAF4EAAAOAAAAAAAA&#13;&#10;AAAAAAAAAC4CAABkcnMvZTJvRG9jLnhtbFBLAQItABQABgAIAAAAIQBXH9o45QAAABABAAAPAAAA&#13;&#10;AAAAAAAAAAAAAI0EAABkcnMvZG93bnJldi54bWxQSwUGAAAAAAQABADzAAAAnwUAAAAA&#13;&#10;" filled="f" stroked="f" strokeweight=".5pt">
                <v:textbox>
                  <w:txbxContent>
                    <w:p w14:paraId="5AF7CC4E"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447DC9">
        <w:rPr>
          <w:noProof/>
        </w:rPr>
        <w:drawing>
          <wp:anchor distT="0" distB="0" distL="114300" distR="114300" simplePos="0" relativeHeight="251977728" behindDoc="0" locked="0" layoutInCell="1" allowOverlap="1" wp14:anchorId="6177C513" wp14:editId="4AD0464A">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76704" behindDoc="0" locked="0" layoutInCell="1" allowOverlap="1" wp14:anchorId="33255D4D" wp14:editId="3B791356">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68CE39F" w14:textId="2987EA60" w:rsidR="00447DC9" w:rsidRDefault="00905690" w:rsidP="007717E6">
      <w:pPr>
        <w:sectPr w:rsidR="00447DC9" w:rsidSect="00447DC9">
          <w:headerReference w:type="even" r:id="rId98"/>
          <w:headerReference w:type="default" r:id="rId99"/>
          <w:headerReference w:type="first" r:id="rId10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91040" behindDoc="0" locked="0" layoutInCell="1" allowOverlap="1" wp14:anchorId="39578AA2" wp14:editId="096D6570">
                <wp:simplePos x="0" y="0"/>
                <wp:positionH relativeFrom="column">
                  <wp:posOffset>2694305</wp:posOffset>
                </wp:positionH>
                <wp:positionV relativeFrom="paragraph">
                  <wp:posOffset>2389505</wp:posOffset>
                </wp:positionV>
                <wp:extent cx="1079500" cy="393700"/>
                <wp:effectExtent l="0" t="0" r="0" b="0"/>
                <wp:wrapNone/>
                <wp:docPr id="388" name="Textfeld 388"/>
                <wp:cNvGraphicFramePr/>
                <a:graphic xmlns:a="http://schemas.openxmlformats.org/drawingml/2006/main">
                  <a:graphicData uri="http://schemas.microsoft.com/office/word/2010/wordprocessingShape">
                    <wps:wsp>
                      <wps:cNvSpPr txBox="1"/>
                      <wps:spPr>
                        <a:xfrm>
                          <a:off x="0" y="0"/>
                          <a:ext cx="1079500" cy="393700"/>
                        </a:xfrm>
                        <a:prstGeom prst="rect">
                          <a:avLst/>
                        </a:prstGeom>
                        <a:noFill/>
                        <a:ln w="6350">
                          <a:noFill/>
                        </a:ln>
                      </wps:spPr>
                      <wps:txbx>
                        <w:txbxContent>
                          <w:p w14:paraId="1D4A8D1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8AA2" id="Textfeld 388" o:spid="_x0000_s1258" type="#_x0000_t202" style="position:absolute;margin-left:212.15pt;margin-top:188.15pt;width:85pt;height:3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ZyO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" filled="f" stroked="f" strokeweight=".5pt">
                <v:textbox>
                  <w:txbxContent>
                    <w:p w14:paraId="1D4A8D10"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1 round</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78A316B8" wp14:editId="19E35FB9">
                <wp:simplePos x="0" y="0"/>
                <wp:positionH relativeFrom="column">
                  <wp:posOffset>3339465</wp:posOffset>
                </wp:positionH>
                <wp:positionV relativeFrom="paragraph">
                  <wp:posOffset>-659765</wp:posOffset>
                </wp:positionV>
                <wp:extent cx="563245" cy="904875"/>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563245" cy="904875"/>
                        </a:xfrm>
                        <a:prstGeom prst="rect">
                          <a:avLst/>
                        </a:prstGeom>
                        <a:noFill/>
                        <a:ln w="6350">
                          <a:noFill/>
                        </a:ln>
                      </wps:spPr>
                      <wps:txbx>
                        <w:txbxContent>
                          <w:p w14:paraId="6B81308F"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16B8" id="Textfeld 382" o:spid="_x0000_s1259" type="#_x0000_t202" style="position:absolute;margin-left:262.95pt;margin-top:-51.95pt;width:44.35pt;height:7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" filled="f" stroked="f" strokeweight=".5pt">
                <v:textbox>
                  <w:txbxContent>
                    <w:p w14:paraId="6B81308F"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447DC9">
        <w:rPr>
          <w:noProof/>
        </w:rPr>
        <mc:AlternateContent>
          <mc:Choice Requires="wps">
            <w:drawing>
              <wp:anchor distT="0" distB="0" distL="114300" distR="114300" simplePos="0" relativeHeight="251990016" behindDoc="0" locked="0" layoutInCell="1" allowOverlap="1" wp14:anchorId="2EE7A535" wp14:editId="76253C90">
                <wp:simplePos x="0" y="0"/>
                <wp:positionH relativeFrom="column">
                  <wp:posOffset>3025659</wp:posOffset>
                </wp:positionH>
                <wp:positionV relativeFrom="paragraph">
                  <wp:posOffset>2111260</wp:posOffset>
                </wp:positionV>
                <wp:extent cx="1256549" cy="279400"/>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2B512AC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A535" id="Textfeld 381" o:spid="_x0000_s1260" type="#_x0000_t202" style="position:absolute;margin-left:238.25pt;margin-top:166.25pt;width:98.95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iB+d6DQCAABeBAAADgAAAAAA&#13;&#10;AAAAAAAAAAAuAgAAZHJzL2Uyb0RvYy54bWxQSwECLQAUAAYACAAAACEAxhOto+UAAAAQAQAADwAA&#13;&#10;AAAAAAAAAAAAAACOBAAAZHJzL2Rvd25yZXYueG1sUEsFBgAAAAAEAAQA8wAAAKAFAAAAAA==&#13;&#10;" filled="f" stroked="f" strokeweight=".5pt">
                <v:textbox>
                  <w:txbxContent>
                    <w:p w14:paraId="2B512AC0"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47DC9">
        <w:rPr>
          <w:noProof/>
        </w:rPr>
        <mc:AlternateContent>
          <mc:Choice Requires="wps">
            <w:drawing>
              <wp:anchor distT="0" distB="0" distL="114300" distR="114300" simplePos="0" relativeHeight="251995136" behindDoc="0" locked="0" layoutInCell="1" allowOverlap="1" wp14:anchorId="07025575" wp14:editId="7F9513E9">
                <wp:simplePos x="0" y="0"/>
                <wp:positionH relativeFrom="column">
                  <wp:posOffset>-188595</wp:posOffset>
                </wp:positionH>
                <wp:positionV relativeFrom="paragraph">
                  <wp:posOffset>3238095</wp:posOffset>
                </wp:positionV>
                <wp:extent cx="3886200" cy="3020291"/>
                <wp:effectExtent l="0" t="0" r="0" b="0"/>
                <wp:wrapNone/>
                <wp:docPr id="383" name="Textfeld 383"/>
                <wp:cNvGraphicFramePr/>
                <a:graphic xmlns:a="http://schemas.openxmlformats.org/drawingml/2006/main">
                  <a:graphicData uri="http://schemas.microsoft.com/office/word/2010/wordprocessingShape">
                    <wps:wsp>
                      <wps:cNvSpPr txBox="1"/>
                      <wps:spPr>
                        <a:xfrm>
                          <a:off x="0" y="0"/>
                          <a:ext cx="3886200" cy="3020291"/>
                        </a:xfrm>
                        <a:prstGeom prst="rect">
                          <a:avLst/>
                        </a:prstGeom>
                        <a:noFill/>
                        <a:ln w="6350">
                          <a:noFill/>
                        </a:ln>
                      </wps:spPr>
                      <wps:txbx>
                        <w:txbxContent>
                          <w:p w14:paraId="2AE71A0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and point a finger at a target in range. Your magic grants you a brief insight into the target’s defenses. On your next turn, you gain advantage on your first attack roll against the target, provided that this spell hasn’t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5575" id="Textfeld 383" o:spid="_x0000_s1261" type="#_x0000_t202" style="position:absolute;margin-left:-14.85pt;margin-top:254.95pt;width:306pt;height:237.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" filled="f" stroked="f" strokeweight=".5pt">
                <v:textbox>
                  <w:txbxContent>
                    <w:p w14:paraId="2AE71A01" w14:textId="77777777" w:rsidR="00447DC9" w:rsidRPr="00A82BC5" w:rsidRDefault="00447DC9"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and point a finger at a target in range. Your magic grants you a brief insight into the target’s defenses. On your next turn, you gain advantage on your first attack roll against the target, provided that this spell hasn’t ended.</w:t>
                      </w:r>
                    </w:p>
                  </w:txbxContent>
                </v:textbox>
              </v:shape>
            </w:pict>
          </mc:Fallback>
        </mc:AlternateContent>
      </w:r>
      <w:r w:rsidR="00447DC9">
        <w:rPr>
          <w:noProof/>
        </w:rPr>
        <mc:AlternateContent>
          <mc:Choice Requires="wps">
            <w:drawing>
              <wp:anchor distT="0" distB="0" distL="114300" distR="114300" simplePos="0" relativeHeight="251992064" behindDoc="0" locked="0" layoutInCell="1" allowOverlap="1" wp14:anchorId="1529CA82" wp14:editId="7F4A9040">
                <wp:simplePos x="0" y="0"/>
                <wp:positionH relativeFrom="column">
                  <wp:posOffset>254750</wp:posOffset>
                </wp:positionH>
                <wp:positionV relativeFrom="paragraph">
                  <wp:posOffset>2610023</wp:posOffset>
                </wp:positionV>
                <wp:extent cx="3084946" cy="628073"/>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0DDB0471"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CA82" id="Textfeld 384" o:spid="_x0000_s1262" type="#_x0000_t202" style="position:absolute;margin-left:20.05pt;margin-top:205.5pt;width:242.9pt;height:49.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BOmpjFNQIAAF4EAAAOAAAAAAAA&#13;&#10;AAAAAAAAAC4CAABkcnMvZTJvRG9jLnhtbFBLAQItABQABgAIAAAAIQB3w6Na4wAAAA8BAAAPAAAA&#13;&#10;AAAAAAAAAAAAAI8EAABkcnMvZG93bnJldi54bWxQSwUGAAAAAAQABADzAAAAnwUAAAAA&#13;&#10;" filled="f" stroked="f" strokeweight=".5pt">
                <v:textbox>
                  <w:txbxContent>
                    <w:p w14:paraId="0DDB0471"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v:textbox>
              </v:shape>
            </w:pict>
          </mc:Fallback>
        </mc:AlternateContent>
      </w:r>
      <w:r w:rsidR="00447DC9">
        <w:rPr>
          <w:noProof/>
        </w:rPr>
        <mc:AlternateContent>
          <mc:Choice Requires="wps">
            <w:drawing>
              <wp:anchor distT="0" distB="0" distL="114300" distR="114300" simplePos="0" relativeHeight="251985920" behindDoc="0" locked="0" layoutInCell="1" allowOverlap="1" wp14:anchorId="6A8CDBD6" wp14:editId="38DA92DC">
                <wp:simplePos x="0" y="0"/>
                <wp:positionH relativeFrom="column">
                  <wp:posOffset>23841</wp:posOffset>
                </wp:positionH>
                <wp:positionV relativeFrom="paragraph">
                  <wp:posOffset>-733540</wp:posOffset>
                </wp:positionV>
                <wp:extent cx="3185969" cy="481965"/>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68BB97A5"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CDBD6" id="Textfeld 385" o:spid="_x0000_s1263" type="#_x0000_t202" style="position:absolute;margin-left:1.9pt;margin-top:-57.75pt;width:250.85pt;height:37.9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" filled="f" stroked="f" strokeweight=".5pt">
                <v:textbox>
                  <w:txbxContent>
                    <w:p w14:paraId="68BB97A5"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Strike</w:t>
                      </w:r>
                    </w:p>
                  </w:txbxContent>
                </v:textbox>
              </v:shape>
            </w:pict>
          </mc:Fallback>
        </mc:AlternateContent>
      </w:r>
      <w:r w:rsidR="00447DC9">
        <w:rPr>
          <w:noProof/>
        </w:rPr>
        <mc:AlternateContent>
          <mc:Choice Requires="wps">
            <w:drawing>
              <wp:anchor distT="0" distB="0" distL="114300" distR="114300" simplePos="0" relativeHeight="251993088" behindDoc="0" locked="0" layoutInCell="1" allowOverlap="1" wp14:anchorId="3440CDE6" wp14:editId="3527D170">
                <wp:simplePos x="0" y="0"/>
                <wp:positionH relativeFrom="column">
                  <wp:posOffset>-264795</wp:posOffset>
                </wp:positionH>
                <wp:positionV relativeFrom="paragraph">
                  <wp:posOffset>2351405</wp:posOffset>
                </wp:positionV>
                <wp:extent cx="1079500" cy="254000"/>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29ACF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CDE6" id="Textfeld 386" o:spid="_x0000_s1264" type="#_x0000_t202" style="position:absolute;margin-left:-20.85pt;margin-top:185.15pt;width:85pt;height:2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2f0SqNAIAAF4EAAAOAAAAAAAA&#13;&#10;AAAAAAAAAC4CAABkcnMvZTJvRG9jLnhtbFBLAQItABQABgAIAAAAIQBRHvFu5AAAABABAAAPAAAA&#13;&#10;AAAAAAAAAAAAAI4EAABkcnMvZG93bnJldi54bWxQSwUGAAAAAAQABADzAAAAnwUAAAAA&#13;&#10;" filled="f" stroked="f" strokeweight=".5pt">
                <v:textbox>
                  <w:txbxContent>
                    <w:p w14:paraId="729ACFF5"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47DC9">
        <w:rPr>
          <w:noProof/>
        </w:rPr>
        <mc:AlternateContent>
          <mc:Choice Requires="wps">
            <w:drawing>
              <wp:anchor distT="0" distB="0" distL="114300" distR="114300" simplePos="0" relativeHeight="251994112" behindDoc="0" locked="0" layoutInCell="1" allowOverlap="1" wp14:anchorId="539A8A35" wp14:editId="74A4E4B7">
                <wp:simplePos x="0" y="0"/>
                <wp:positionH relativeFrom="column">
                  <wp:posOffset>-533400</wp:posOffset>
                </wp:positionH>
                <wp:positionV relativeFrom="paragraph">
                  <wp:posOffset>2108200</wp:posOffset>
                </wp:positionV>
                <wp:extent cx="1079500" cy="279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399D16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8A35" id="Textfeld 387" o:spid="_x0000_s1265"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PMA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lQ8wA0AgAAXgQAAA4AAAAAAAAA&#13;&#10;AAAAAAAALgIAAGRycy9lMm9Eb2MueG1sUEsBAi0AFAAGAAgAAAAhAPSCsMDjAAAADwEAAA8AAAAA&#13;&#10;AAAAAAAAAAAAjgQAAGRycy9kb3ducmV2LnhtbFBLBQYAAAAABAAEAPMAAACeBQAAAAA=&#13;&#10;" filled="f" stroked="f" strokeweight=".5pt">
                <v:textbox>
                  <w:txbxContent>
                    <w:p w14:paraId="1399D16B"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47DC9">
        <w:rPr>
          <w:noProof/>
        </w:rPr>
        <w:drawing>
          <wp:anchor distT="0" distB="0" distL="114300" distR="114300" simplePos="0" relativeHeight="251988992" behindDoc="0" locked="0" layoutInCell="1" allowOverlap="1" wp14:anchorId="170711B7" wp14:editId="053F6AA2">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87968" behindDoc="0" locked="0" layoutInCell="1" allowOverlap="1" wp14:anchorId="6CEA7176" wp14:editId="790FA6F0">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6050D26" w14:textId="7157AB4B" w:rsidR="00447DC9" w:rsidRDefault="00905690" w:rsidP="007717E6">
      <w:pPr>
        <w:sectPr w:rsidR="00447DC9" w:rsidSect="00447DC9">
          <w:headerReference w:type="even" r:id="rId101"/>
          <w:headerReference w:type="default" r:id="rId102"/>
          <w:headerReference w:type="first" r:id="rId10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98208" behindDoc="0" locked="0" layoutInCell="1" allowOverlap="1" wp14:anchorId="2578E889" wp14:editId="6462C2CA">
                <wp:simplePos x="0" y="0"/>
                <wp:positionH relativeFrom="column">
                  <wp:posOffset>3339465</wp:posOffset>
                </wp:positionH>
                <wp:positionV relativeFrom="paragraph">
                  <wp:posOffset>-659765</wp:posOffset>
                </wp:positionV>
                <wp:extent cx="563245" cy="905164"/>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563245" cy="905164"/>
                        </a:xfrm>
                        <a:prstGeom prst="rect">
                          <a:avLst/>
                        </a:prstGeom>
                        <a:noFill/>
                        <a:ln w="6350">
                          <a:noFill/>
                        </a:ln>
                      </wps:spPr>
                      <wps:txbx>
                        <w:txbxContent>
                          <w:p w14:paraId="0245A672"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E889" id="Textfeld 395" o:spid="_x0000_s1266" type="#_x0000_t202" style="position:absolute;margin-left:262.95pt;margin-top:-51.95pt;width:44.35pt;height:7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" filled="f" stroked="f" strokeweight=".5pt">
                <v:textbox>
                  <w:txbxContent>
                    <w:p w14:paraId="0245A672" w14:textId="77777777" w:rsidR="00447DC9" w:rsidRPr="00C3066F" w:rsidRDefault="00447DC9">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447DC9">
        <w:rPr>
          <w:noProof/>
        </w:rPr>
        <mc:AlternateContent>
          <mc:Choice Requires="wps">
            <w:drawing>
              <wp:anchor distT="0" distB="0" distL="114300" distR="114300" simplePos="0" relativeHeight="252001280" behindDoc="0" locked="0" layoutInCell="1" allowOverlap="1" wp14:anchorId="688434C1" wp14:editId="5B4B0238">
                <wp:simplePos x="0" y="0"/>
                <wp:positionH relativeFrom="column">
                  <wp:posOffset>3025659</wp:posOffset>
                </wp:positionH>
                <wp:positionV relativeFrom="paragraph">
                  <wp:posOffset>2111260</wp:posOffset>
                </wp:positionV>
                <wp:extent cx="1256549" cy="279400"/>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1256549" cy="279400"/>
                        </a:xfrm>
                        <a:prstGeom prst="rect">
                          <a:avLst/>
                        </a:prstGeom>
                        <a:noFill/>
                        <a:ln w="6350">
                          <a:noFill/>
                        </a:ln>
                      </wps:spPr>
                      <wps:txbx>
                        <w:txbxContent>
                          <w:p w14:paraId="6C89746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300x300x50 foot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434C1" id="Textfeld 394" o:spid="_x0000_s1267" type="#_x0000_t202" style="position:absolute;margin-left:238.25pt;margin-top:166.25pt;width:98.95pt;height: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" filled="f" stroked="f" strokeweight=".5pt">
                <v:textbox>
                  <w:txbxContent>
                    <w:p w14:paraId="6C89746B" w14:textId="77777777" w:rsidR="00447DC9" w:rsidRPr="00A82BC5" w:rsidRDefault="00447DC9">
                      <w:pPr>
                        <w:rPr>
                          <w:rFonts w:ascii="BlackChancery" w:hAnsi="BlackChancery"/>
                          <w:color w:val="4D4121"/>
                          <w:sz w:val="20"/>
                          <w:szCs w:val="20"/>
                        </w:rPr>
                      </w:pPr>
                      <w:r w:rsidRPr="00BB50D2">
                        <w:rPr>
                          <w:rFonts w:ascii="BlackChancery" w:hAnsi="BlackChancery"/>
                          <w:noProof/>
                          <w:color w:val="4D4121"/>
                          <w:sz w:val="20"/>
                          <w:szCs w:val="20"/>
                        </w:rPr>
                        <w:t>300x300x50 foot wall</w:t>
                      </w:r>
                    </w:p>
                  </w:txbxContent>
                </v:textbox>
              </v:shape>
            </w:pict>
          </mc:Fallback>
        </mc:AlternateContent>
      </w:r>
      <w:r w:rsidR="00447DC9">
        <w:rPr>
          <w:noProof/>
        </w:rPr>
        <mc:AlternateContent>
          <mc:Choice Requires="wps">
            <w:drawing>
              <wp:anchor distT="0" distB="0" distL="114300" distR="114300" simplePos="0" relativeHeight="252003328" behindDoc="0" locked="0" layoutInCell="1" allowOverlap="1" wp14:anchorId="227AAFA1" wp14:editId="3BB3CF6C">
                <wp:simplePos x="0" y="0"/>
                <wp:positionH relativeFrom="column">
                  <wp:posOffset>254750</wp:posOffset>
                </wp:positionH>
                <wp:positionV relativeFrom="paragraph">
                  <wp:posOffset>2610023</wp:posOffset>
                </wp:positionV>
                <wp:extent cx="3084946" cy="628073"/>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3084946" cy="628073"/>
                        </a:xfrm>
                        <a:prstGeom prst="rect">
                          <a:avLst/>
                        </a:prstGeom>
                        <a:noFill/>
                        <a:ln w="6350">
                          <a:noFill/>
                        </a:ln>
                      </wps:spPr>
                      <wps:txbx>
                        <w:txbxContent>
                          <w:p w14:paraId="771A9DCB"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AFA1" id="Textfeld 397" o:spid="_x0000_s1268" type="#_x0000_t202" style="position:absolute;margin-left:20.05pt;margin-top:205.5pt;width:242.9pt;height:49.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" filled="f" stroked="f" strokeweight=".5pt">
                <v:textbox>
                  <w:txbxContent>
                    <w:p w14:paraId="771A9DCB" w14:textId="77777777" w:rsidR="00447DC9" w:rsidRPr="00A82BC5" w:rsidRDefault="00447DC9"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47DC9">
        <w:rPr>
          <w:noProof/>
        </w:rPr>
        <mc:AlternateContent>
          <mc:Choice Requires="wps">
            <w:drawing>
              <wp:anchor distT="0" distB="0" distL="114300" distR="114300" simplePos="0" relativeHeight="251997184" behindDoc="0" locked="0" layoutInCell="1" allowOverlap="1" wp14:anchorId="2A0B2E1F" wp14:editId="09F52AC4">
                <wp:simplePos x="0" y="0"/>
                <wp:positionH relativeFrom="column">
                  <wp:posOffset>23841</wp:posOffset>
                </wp:positionH>
                <wp:positionV relativeFrom="paragraph">
                  <wp:posOffset>-733540</wp:posOffset>
                </wp:positionV>
                <wp:extent cx="3185969" cy="481965"/>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3185969" cy="481965"/>
                        </a:xfrm>
                        <a:prstGeom prst="rect">
                          <a:avLst/>
                        </a:prstGeom>
                        <a:noFill/>
                        <a:ln w="6350">
                          <a:noFill/>
                        </a:ln>
                      </wps:spPr>
                      <wps:txbx>
                        <w:txbxContent>
                          <w:p w14:paraId="38BB7F3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Tsunami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B2E1F" id="Textfeld 398" o:spid="_x0000_s1269" type="#_x0000_t202" style="position:absolute;margin-left:1.9pt;margin-top:-57.75pt;width:250.85pt;height:37.9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" filled="f" stroked="f" strokeweight=".5pt">
                <v:textbox>
                  <w:txbxContent>
                    <w:p w14:paraId="38BB7F32" w14:textId="77777777" w:rsidR="00447DC9" w:rsidRPr="00A82BC5" w:rsidRDefault="00447DC9"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Tsunami</w:t>
                      </w:r>
                    </w:p>
                  </w:txbxContent>
                </v:textbox>
              </v:shape>
            </w:pict>
          </mc:Fallback>
        </mc:AlternateContent>
      </w:r>
      <w:r w:rsidR="00447DC9">
        <w:rPr>
          <w:noProof/>
        </w:rPr>
        <mc:AlternateContent>
          <mc:Choice Requires="wps">
            <w:drawing>
              <wp:anchor distT="0" distB="0" distL="114300" distR="114300" simplePos="0" relativeHeight="252004352" behindDoc="0" locked="0" layoutInCell="1" allowOverlap="1" wp14:anchorId="1D7649F7" wp14:editId="5E005B60">
                <wp:simplePos x="0" y="0"/>
                <wp:positionH relativeFrom="column">
                  <wp:posOffset>-264795</wp:posOffset>
                </wp:positionH>
                <wp:positionV relativeFrom="paragraph">
                  <wp:posOffset>2351405</wp:posOffset>
                </wp:positionV>
                <wp:extent cx="1079500" cy="254000"/>
                <wp:effectExtent l="0" t="0" r="0" b="0"/>
                <wp:wrapNone/>
                <wp:docPr id="399" name="Textfeld 39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D2D618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49F7" id="Textfeld 399" o:spid="_x0000_s1270" type="#_x0000_t202" style="position:absolute;margin-left:-20.85pt;margin-top:185.15pt;width:85pt;height:2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nLu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RmNqNE&#13;&#10;swZJ2orOS6FKEnTYoda4HB03Bl199xU6ZHrQO1SGwjtpm/DFkgjasdenS38RjvDwKL2bTVM0cbRN&#13;&#10;plmKMsIn76+Ndf6bgIYEoaAW+YttZce1873r4BKCaVjVSkUOlSZtQW9vpml8cLEguNIYI9TQ5xok&#13;&#10;3+26WPUky4ZKdlCesEAL/ZA4w1c1ZrFmzr8yi1OBieOk+xc8pAKMBmeJkgrsr7/pgz+ShVZKWpyy&#13;&#10;grqfB2YFJeq7Rhpn4ywLYxkv2fRug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MynLuNAIAAF4EAAAOAAAAAAAA&#13;&#10;AAAAAAAAAC4CAABkcnMvZTJvRG9jLnhtbFBLAQItABQABgAIAAAAIQBRHvFu5AAAABABAAAPAAAA&#13;&#10;AAAAAAAAAAAAAI4EAABkcnMvZG93bnJldi54bWxQSwUGAAAAAAQABADzAAAAnwUAAAAA&#13;&#10;" filled="f" stroked="f" strokeweight=".5pt">
                <v:textbox>
                  <w:txbxContent>
                    <w:p w14:paraId="2D2D618C"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47DC9">
        <w:rPr>
          <w:noProof/>
        </w:rPr>
        <mc:AlternateContent>
          <mc:Choice Requires="wps">
            <w:drawing>
              <wp:anchor distT="0" distB="0" distL="114300" distR="114300" simplePos="0" relativeHeight="252005376" behindDoc="0" locked="0" layoutInCell="1" allowOverlap="1" wp14:anchorId="4EBE5920" wp14:editId="776E0600">
                <wp:simplePos x="0" y="0"/>
                <wp:positionH relativeFrom="column">
                  <wp:posOffset>-533400</wp:posOffset>
                </wp:positionH>
                <wp:positionV relativeFrom="paragraph">
                  <wp:posOffset>2108200</wp:posOffset>
                </wp:positionV>
                <wp:extent cx="1079500" cy="27940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36310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5920" id="Textfeld 400" o:spid="_x0000_s1271" type="#_x0000_t202" style="position:absolute;margin-left:-42pt;margin-top:166pt;width:8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1iqnbjMCAABeBAAADgAAAAAAAAAA&#13;&#10;AAAAAAAuAgAAZHJzL2Uyb0RvYy54bWxQSwECLQAUAAYACAAAACEA9IKwwOMAAAAPAQAADwAAAAAA&#13;&#10;AAAAAAAAAACNBAAAZHJzL2Rvd25yZXYueG1sUEsFBgAAAAAEAAQA8wAAAJ0FAAAAAA==&#13;&#10;" filled="f" stroked="f" strokeweight=".5pt">
                <v:textbox>
                  <w:txbxContent>
                    <w:p w14:paraId="5436310D" w14:textId="77777777" w:rsidR="00447DC9" w:rsidRPr="00A82BC5" w:rsidRDefault="00447DC9"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v:textbox>
              </v:shape>
            </w:pict>
          </mc:Fallback>
        </mc:AlternateContent>
      </w:r>
      <w:r w:rsidR="00447DC9">
        <w:rPr>
          <w:noProof/>
        </w:rPr>
        <w:drawing>
          <wp:anchor distT="0" distB="0" distL="114300" distR="114300" simplePos="0" relativeHeight="252000256" behindDoc="0" locked="0" layoutInCell="1" allowOverlap="1" wp14:anchorId="16FD5727" wp14:editId="7BEDB642">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47DC9" w:rsidRPr="00A37863">
        <w:rPr>
          <w:noProof/>
          <w:color w:val="4D4121"/>
        </w:rPr>
        <w:drawing>
          <wp:anchor distT="0" distB="0" distL="114300" distR="114300" simplePos="0" relativeHeight="251999232" behindDoc="0" locked="0" layoutInCell="1" allowOverlap="1" wp14:anchorId="338278C4" wp14:editId="2F5FC5A8">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AD64219" w14:textId="4B535BEC" w:rsidR="00447DC9" w:rsidRDefault="00905690" w:rsidP="007717E6">
      <w:r>
        <w:rPr>
          <w:noProof/>
        </w:rPr>
        <mc:AlternateContent>
          <mc:Choice Requires="wps">
            <w:drawing>
              <wp:anchor distT="0" distB="0" distL="114300" distR="114300" simplePos="0" relativeHeight="252006400" behindDoc="0" locked="0" layoutInCell="1" allowOverlap="1" wp14:anchorId="2E8DBDA0" wp14:editId="79CA712E">
                <wp:simplePos x="0" y="0"/>
                <wp:positionH relativeFrom="column">
                  <wp:posOffset>-188595</wp:posOffset>
                </wp:positionH>
                <wp:positionV relativeFrom="paragraph">
                  <wp:posOffset>2870200</wp:posOffset>
                </wp:positionV>
                <wp:extent cx="3886200" cy="3204210"/>
                <wp:effectExtent l="0" t="0" r="0" b="0"/>
                <wp:wrapNone/>
                <wp:docPr id="396" name="Textfeld 396"/>
                <wp:cNvGraphicFramePr/>
                <a:graphic xmlns:a="http://schemas.openxmlformats.org/drawingml/2006/main">
                  <a:graphicData uri="http://schemas.microsoft.com/office/word/2010/wordprocessingShape">
                    <wps:wsp>
                      <wps:cNvSpPr txBox="1"/>
                      <wps:spPr>
                        <a:xfrm>
                          <a:off x="0" y="0"/>
                          <a:ext cx="3886200" cy="3204210"/>
                        </a:xfrm>
                        <a:prstGeom prst="rect">
                          <a:avLst/>
                        </a:prstGeom>
                        <a:noFill/>
                        <a:ln w="6350">
                          <a:noFill/>
                        </a:ln>
                      </wps:spPr>
                      <wps:txbx>
                        <w:txbxContent>
                          <w:p w14:paraId="6CAF145D" w14:textId="27A827AC" w:rsidR="00447DC9" w:rsidRPr="00905690" w:rsidRDefault="00447DC9" w:rsidP="00A37863">
                            <w:pPr>
                              <w:rPr>
                                <w:rFonts w:ascii="BlackChancery" w:hAnsi="BlackChancery"/>
                                <w:color w:val="4D4121"/>
                                <w:sz w:val="20"/>
                                <w:szCs w:val="20"/>
                                <w:lang w:val="en-US"/>
                              </w:rPr>
                            </w:pPr>
                            <w:r w:rsidRPr="00905690">
                              <w:rPr>
                                <w:rFonts w:ascii="BlackChancery" w:hAnsi="BlackChancery"/>
                                <w:noProof/>
                                <w:color w:val="4D4121"/>
                                <w:sz w:val="20"/>
                                <w:szCs w:val="20"/>
                                <w:lang w:val="en-US"/>
                              </w:rPr>
                              <w:t>A wall of water springs into existence at a point you choose within range. You can make the wall up to 300 feel long, 300 feet high, and 50 feet thick. The wall lasts for the duration.</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When the wall appears, each creature within its area must make a Strength saving throw. On a failed save, a creature takes 6d10 bludgeoning damage, or half as much damage on a successful save.</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At the start of each of your turns after the wall appears, the wall, along with any creatures in it, moves 50 feet away from you. Any Huge or smaller creature inside the wall or whose space the wall enters when it moves must succeed on a Strength saving throw or take 5d10 bludgeoning damage. A creature can take this damage only once per round. At the end of the turn, the wall’s height is reduced by 50 feet, and the damage creatures take from the spell on subsequent rounds is reduced by 1d10. When the wall reaches 0 feet in height, the spell ends.</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A creature caught in the wall can move by swimming. Because of the force of the wave, though, the creature must make a successful Strength (Athletics) check against your spell save DC in order to move at alI. If it fails the check, it can’t move, A creature that moves out of the area faIls to the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BDA0" id="Textfeld 396" o:spid="_x0000_s1272" type="#_x0000_t202" style="position:absolute;margin-left:-14.85pt;margin-top:226pt;width:306pt;height:252.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" filled="f" stroked="f" strokeweight=".5pt">
                <v:textbox>
                  <w:txbxContent>
                    <w:p w14:paraId="6CAF145D" w14:textId="27A827AC" w:rsidR="00447DC9" w:rsidRPr="00905690" w:rsidRDefault="00447DC9" w:rsidP="00A37863">
                      <w:pPr>
                        <w:rPr>
                          <w:rFonts w:ascii="BlackChancery" w:hAnsi="BlackChancery"/>
                          <w:color w:val="4D4121"/>
                          <w:sz w:val="20"/>
                          <w:szCs w:val="20"/>
                          <w:lang w:val="en-US"/>
                        </w:rPr>
                      </w:pPr>
                      <w:r w:rsidRPr="00905690">
                        <w:rPr>
                          <w:rFonts w:ascii="BlackChancery" w:hAnsi="BlackChancery"/>
                          <w:noProof/>
                          <w:color w:val="4D4121"/>
                          <w:sz w:val="20"/>
                          <w:szCs w:val="20"/>
                          <w:lang w:val="en-US"/>
                        </w:rPr>
                        <w:t>A wall of water springs into existence at a point you choose within range. You can make the wall up to 300 feel long, 300 feet high, and 50 feet thick. The wall lasts for the duration.</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When the wall appears, each creature within its area must make a Strength saving throw. On a failed save, a creature takes 6d10 bludgeoning damage, or half as much damage on a successful save.</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At the start of each of your turns after the wall appears, the wall, along with any creatures in it, moves 50 feet away from you. Any Huge or smaller creature inside the wall or whose space the wall enters when it moves must succeed on a Strength saving throw or take 5d10 bludgeoning damage. A creature can take this damage only once per round. At the end of the turn, the wall’s height is reduced by 50 feet, and the damage creatures take from the spell on subsequent rounds is reduced by 1d10. When the wall reaches 0 feet in height, the spell ends.</w:t>
                      </w:r>
                      <w:r w:rsidR="00905690">
                        <w:rPr>
                          <w:rFonts w:ascii="BlackChancery" w:hAnsi="BlackChancery"/>
                          <w:noProof/>
                          <w:color w:val="4D4121"/>
                          <w:sz w:val="20"/>
                          <w:szCs w:val="20"/>
                          <w:lang w:val="en-US"/>
                        </w:rPr>
                        <w:br/>
                      </w:r>
                      <w:r w:rsidRPr="00905690">
                        <w:rPr>
                          <w:rFonts w:ascii="BlackChancery" w:hAnsi="BlackChancery"/>
                          <w:noProof/>
                          <w:color w:val="4D4121"/>
                          <w:sz w:val="20"/>
                          <w:szCs w:val="20"/>
                          <w:lang w:val="en-US"/>
                        </w:rPr>
                        <w:t>A creature caught in the wall can move by swimming. Because of the force of the wave, though, the creature must make a successful Strength (Athletics) check against your spell save DC in order to move at alI. If it fails the check, it can’t move, A creature that moves out of the area faIls to the ground.</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52E924FC" wp14:editId="4C6410A1">
                <wp:simplePos x="0" y="0"/>
                <wp:positionH relativeFrom="column">
                  <wp:posOffset>2694305</wp:posOffset>
                </wp:positionH>
                <wp:positionV relativeFrom="paragraph">
                  <wp:posOffset>2203450</wp:posOffset>
                </wp:positionV>
                <wp:extent cx="1079500" cy="393700"/>
                <wp:effectExtent l="0" t="0" r="0" b="0"/>
                <wp:wrapNone/>
                <wp:docPr id="401" name="Textfeld 401"/>
                <wp:cNvGraphicFramePr/>
                <a:graphic xmlns:a="http://schemas.openxmlformats.org/drawingml/2006/main">
                  <a:graphicData uri="http://schemas.microsoft.com/office/word/2010/wordprocessingShape">
                    <wps:wsp>
                      <wps:cNvSpPr txBox="1"/>
                      <wps:spPr>
                        <a:xfrm>
                          <a:off x="0" y="0"/>
                          <a:ext cx="1079500" cy="393700"/>
                        </a:xfrm>
                        <a:prstGeom prst="rect">
                          <a:avLst/>
                        </a:prstGeom>
                        <a:noFill/>
                        <a:ln w="6350">
                          <a:noFill/>
                        </a:ln>
                      </wps:spPr>
                      <wps:txbx>
                        <w:txbxContent>
                          <w:p w14:paraId="541BFD1C"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6 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24FC" id="Textfeld 401" o:spid="_x0000_s1273" type="#_x0000_t202" style="position:absolute;margin-left:212.15pt;margin-top:173.5pt;width:85pt;height:3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sGE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" filled="f" stroked="f" strokeweight=".5pt">
                <v:textbox>
                  <w:txbxContent>
                    <w:p w14:paraId="541BFD1C" w14:textId="77777777" w:rsidR="00447DC9" w:rsidRPr="00A82BC5" w:rsidRDefault="00447DC9" w:rsidP="00A37863">
                      <w:pPr>
                        <w:rPr>
                          <w:rFonts w:ascii="BlackChancery" w:hAnsi="BlackChancery"/>
                          <w:color w:val="4D4121"/>
                          <w:sz w:val="20"/>
                          <w:szCs w:val="20"/>
                        </w:rPr>
                      </w:pPr>
                      <w:r w:rsidRPr="00BB50D2">
                        <w:rPr>
                          <w:rFonts w:ascii="BlackChancery" w:hAnsi="BlackChancery"/>
                          <w:noProof/>
                          <w:color w:val="4D4121"/>
                          <w:sz w:val="20"/>
                          <w:szCs w:val="20"/>
                        </w:rPr>
                        <w:t>Concentration, up to 6 rounds</w:t>
                      </w:r>
                    </w:p>
                  </w:txbxContent>
                </v:textbox>
              </v:shape>
            </w:pict>
          </mc:Fallback>
        </mc:AlternateContent>
      </w:r>
    </w:p>
    <w:sectPr w:rsidR="00447DC9" w:rsidSect="00447DC9">
      <w:headerReference w:type="even" r:id="rId104"/>
      <w:headerReference w:type="default" r:id="rId105"/>
      <w:headerReference w:type="first" r:id="rId106"/>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11C16" w14:textId="77777777" w:rsidR="005255BE" w:rsidRDefault="005255BE" w:rsidP="007717E6">
      <w:r>
        <w:separator/>
      </w:r>
    </w:p>
  </w:endnote>
  <w:endnote w:type="continuationSeparator" w:id="0">
    <w:p w14:paraId="4081EAD4" w14:textId="77777777" w:rsidR="005255BE" w:rsidRDefault="005255BE"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C9960029-BAA1-0246-910A-BACD45F1F619}"/>
    <w:embedBoldItalic r:id="rId2" w:fontKey="{2D53D162-F314-8D48-8C40-2C9BC2BC26CC}"/>
  </w:font>
  <w:font w:name="Times New Roman">
    <w:panose1 w:val="02020603050405020304"/>
    <w:charset w:val="00"/>
    <w:family w:val="roman"/>
    <w:pitch w:val="variable"/>
    <w:sig w:usb0="20002A87" w:usb1="80000000" w:usb2="00000008" w:usb3="00000000" w:csb0="000001FF" w:csb1="00000000"/>
    <w:embedRegular r:id="rId3" w:fontKey="{1228B070-E6D0-F349-AEB2-303118984027}"/>
    <w:embedBoldItalic r:id="rId4" w:fontKey="{2D80EAEA-8C97-5F4D-A76C-9DE79EC3D8A9}"/>
  </w:font>
  <w:font w:name="Calibri Light">
    <w:panose1 w:val="020F0302020204030204"/>
    <w:charset w:val="00"/>
    <w:family w:val="swiss"/>
    <w:pitch w:val="variable"/>
    <w:sig w:usb0="E0002AFF" w:usb1="C000247B" w:usb2="00000009" w:usb3="00000000" w:csb0="000001FF" w:csb1="00000000"/>
    <w:embedRegular r:id="rId5" w:fontKey="{C0B692CB-B0F1-CF41-BBB4-91F56083A3C2}"/>
  </w:font>
  <w:font w:name="Courier New">
    <w:panose1 w:val="02070309020205020404"/>
    <w:charset w:val="00"/>
    <w:family w:val="modern"/>
    <w:pitch w:val="fixed"/>
    <w:sig w:usb0="E0002AFF" w:usb1="C0007843" w:usb2="00000009" w:usb3="00000000" w:csb0="000001FF" w:csb1="00000000"/>
    <w:embedRegular r:id="rId6" w:fontKey="{6638F74D-E3CC-7E42-AA66-E593C07329EC}"/>
  </w:font>
  <w:font w:name="BlackChancery">
    <w:altName w:val="BlackChancery"/>
    <w:panose1 w:val="00000000000000000000"/>
    <w:charset w:val="00"/>
    <w:family w:val="auto"/>
    <w:pitch w:val="variable"/>
    <w:sig w:usb0="00000003" w:usb1="00000000" w:usb2="00000000" w:usb3="00000000" w:csb0="00000001" w:csb1="00000000"/>
    <w:embedRegular r:id="rId7" w:fontKey="{EB54B9D0-F5C0-1142-9C9C-387B81A421BB}"/>
    <w:embedBoldItalic r:id="rId8" w:fontKey="{58B6AE53-0E80-7D40-926F-756D25759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C2668" w14:textId="77777777" w:rsidR="00733D52" w:rsidRDefault="00733D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39367" w14:textId="77777777" w:rsidR="00733D52" w:rsidRDefault="00733D5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F2216" w14:textId="77777777" w:rsidR="00733D52" w:rsidRDefault="00733D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3C174" w14:textId="77777777" w:rsidR="005255BE" w:rsidRDefault="005255BE" w:rsidP="007717E6">
      <w:r>
        <w:separator/>
      </w:r>
    </w:p>
  </w:footnote>
  <w:footnote w:type="continuationSeparator" w:id="0">
    <w:p w14:paraId="4702CE57" w14:textId="77777777" w:rsidR="005255BE" w:rsidRDefault="005255BE"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E11E2" w14:textId="403DAC83" w:rsidR="00447DC9" w:rsidRDefault="005255BE">
    <w:pPr>
      <w:pStyle w:val="Kopfzeile"/>
    </w:pPr>
    <w:r>
      <w:rPr>
        <w:noProof/>
      </w:rPr>
      <w:pict w14:anchorId="190FE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5" o:spid="_x0000_s2237"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8052FC3">
        <v:shape id="_x0000_s2236"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9BB93" w14:textId="6CED9BAA" w:rsidR="00447DC9" w:rsidRDefault="005255BE">
    <w:pPr>
      <w:pStyle w:val="Kopfzeile"/>
    </w:pPr>
    <w:r>
      <w:rPr>
        <w:noProof/>
      </w:rPr>
      <w:pict w14:anchorId="7279C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4" o:spid="_x0000_s2219" type="#_x0000_t75" alt="" style="position:absolute;margin-left:0;margin-top:0;width:384pt;height:580.8pt;z-index:-25149440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76ABD2F">
        <v:shape id="_x0000_s2218"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EC65" w14:textId="47D4AA87" w:rsidR="00447DC9" w:rsidRDefault="005255BE">
    <w:pPr>
      <w:pStyle w:val="Kopfzeile"/>
    </w:pPr>
    <w:r>
      <w:rPr>
        <w:noProof/>
      </w:rPr>
      <w:pict w14:anchorId="449EE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5" o:spid="_x0000_s2217"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911D63F">
        <v:shape id="_x0000_s2216"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BA53" w14:textId="2F3B2686" w:rsidR="00447DC9" w:rsidRDefault="005255BE">
    <w:pPr>
      <w:pStyle w:val="Kopfzeile"/>
    </w:pPr>
    <w:r>
      <w:rPr>
        <w:noProof/>
      </w:rPr>
      <w:pict w14:anchorId="0B419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3" o:spid="_x0000_s2215"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7F9F9B0">
        <v:shape id="_x0000_s2214"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032B2" w14:textId="775BA581" w:rsidR="00447DC9" w:rsidRDefault="005255BE">
    <w:pPr>
      <w:pStyle w:val="Kopfzeile"/>
    </w:pPr>
    <w:r>
      <w:rPr>
        <w:noProof/>
      </w:rPr>
      <w:pict w14:anchorId="11E93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7" o:spid="_x0000_s2213"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0B7E872">
        <v:shape id="_x0000_s2212"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632A3" w14:textId="213EBBDC" w:rsidR="00447DC9" w:rsidRDefault="005255BE">
    <w:pPr>
      <w:pStyle w:val="Kopfzeile"/>
    </w:pPr>
    <w:r>
      <w:rPr>
        <w:noProof/>
      </w:rPr>
      <w:pict w14:anchorId="7EB99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8" o:spid="_x0000_s2211" type="#_x0000_t75" alt="" style="position:absolute;margin-left:0;margin-top:0;width:384pt;height:580.8pt;z-index:-25148211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AFFC698">
        <v:shape id="_x0000_s2210"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1F093" w14:textId="7802B3B5" w:rsidR="00447DC9" w:rsidRDefault="005255BE">
    <w:pPr>
      <w:pStyle w:val="Kopfzeile"/>
    </w:pPr>
    <w:r>
      <w:rPr>
        <w:noProof/>
      </w:rPr>
      <w:pict w14:anchorId="1AB51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6" o:spid="_x0000_s2209"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237AC03">
        <v:shape id="_x0000_s2208"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4E4F" w14:textId="0ED26A0F" w:rsidR="00447DC9" w:rsidRDefault="005255BE">
    <w:pPr>
      <w:pStyle w:val="Kopfzeile"/>
    </w:pPr>
    <w:r>
      <w:rPr>
        <w:noProof/>
      </w:rPr>
      <w:pict w14:anchorId="393B7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0" o:spid="_x0000_s2207"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15BA286">
        <v:shape id="_x0000_s2206"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5179E" w14:textId="6DD6D22C" w:rsidR="00447DC9" w:rsidRDefault="005255BE">
    <w:pPr>
      <w:pStyle w:val="Kopfzeile"/>
    </w:pPr>
    <w:r>
      <w:rPr>
        <w:noProof/>
      </w:rPr>
      <w:pict w14:anchorId="6549E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1" o:spid="_x0000_s2205"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04D789A">
        <v:shape id="_x0000_s2204"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7142" w14:textId="41839C7F" w:rsidR="00447DC9" w:rsidRDefault="005255BE">
    <w:pPr>
      <w:pStyle w:val="Kopfzeile"/>
    </w:pPr>
    <w:r>
      <w:rPr>
        <w:noProof/>
      </w:rPr>
      <w:pict w14:anchorId="71179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9" o:spid="_x0000_s2203"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E423632">
        <v:shape id="_x0000_s2202"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3DC8F" w14:textId="79C7624F" w:rsidR="00447DC9" w:rsidRDefault="005255BE">
    <w:pPr>
      <w:pStyle w:val="Kopfzeile"/>
    </w:pPr>
    <w:r>
      <w:rPr>
        <w:noProof/>
      </w:rPr>
      <w:pict w14:anchorId="71135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3" o:spid="_x0000_s2201"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7D0AE47">
        <v:shape id="_x0000_s2200"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80BB5" w14:textId="3F37E092" w:rsidR="00447DC9" w:rsidRDefault="005255BE">
    <w:pPr>
      <w:pStyle w:val="Kopfzeile"/>
    </w:pPr>
    <w:r>
      <w:rPr>
        <w:noProof/>
      </w:rPr>
      <w:pict w14:anchorId="5DAF1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6" o:spid="_x0000_s2235" type="#_x0000_t75" alt="" style="position:absolute;margin-left:0;margin-top:0;width:384pt;height:580.8pt;z-index:-25151897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2FE19A6">
        <v:shape id="_x0000_s2234"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E5382" w14:textId="3A4D32BB" w:rsidR="00447DC9" w:rsidRDefault="005255BE">
    <w:pPr>
      <w:pStyle w:val="Kopfzeile"/>
    </w:pPr>
    <w:r>
      <w:rPr>
        <w:noProof/>
      </w:rPr>
      <w:pict w14:anchorId="3E9FF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4" o:spid="_x0000_s2199"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50899D6">
        <v:shape id="_x0000_s2198"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0120" w14:textId="5C5EFD0C" w:rsidR="00447DC9" w:rsidRDefault="005255BE">
    <w:pPr>
      <w:pStyle w:val="Kopfzeile"/>
    </w:pPr>
    <w:r>
      <w:rPr>
        <w:noProof/>
      </w:rPr>
      <w:pict w14:anchorId="431E9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2" o:spid="_x0000_s2197" type="#_x0000_t75" alt="" style="position:absolute;margin-left:0;margin-top:0;width:384pt;height:580.8pt;z-index:-25146982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4CD16B0">
        <v:shape id="_x0000_s2196"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58B6F" w14:textId="24880E37" w:rsidR="00447DC9" w:rsidRDefault="005255BE">
    <w:pPr>
      <w:pStyle w:val="Kopfzeile"/>
    </w:pPr>
    <w:r>
      <w:rPr>
        <w:noProof/>
      </w:rPr>
      <w:pict w14:anchorId="12962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6" o:spid="_x0000_s2195" type="#_x0000_t75" alt="" style="position:absolute;margin-left:0;margin-top:0;width:384pt;height:580.8pt;z-index:-25145753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0CEB9DE">
        <v:shape id="_x0000_s2194"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04D15" w14:textId="731872CE" w:rsidR="00447DC9" w:rsidRDefault="005255BE">
    <w:pPr>
      <w:pStyle w:val="Kopfzeile"/>
    </w:pPr>
    <w:r>
      <w:rPr>
        <w:noProof/>
      </w:rPr>
      <w:pict w14:anchorId="0BF93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7" o:spid="_x0000_s2193"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761A050">
        <v:shape id="_x0000_s2192"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311EC" w14:textId="2831A672" w:rsidR="00447DC9" w:rsidRDefault="005255BE">
    <w:pPr>
      <w:pStyle w:val="Kopfzeile"/>
    </w:pPr>
    <w:r>
      <w:rPr>
        <w:noProof/>
      </w:rPr>
      <w:pict w14:anchorId="13CB3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5" o:spid="_x0000_s2191"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02D5FB3">
        <v:shape id="_x0000_s2190"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D3671" w14:textId="7EB323C9" w:rsidR="00447DC9" w:rsidRDefault="005255BE">
    <w:pPr>
      <w:pStyle w:val="Kopfzeile"/>
    </w:pPr>
    <w:r>
      <w:rPr>
        <w:noProof/>
      </w:rPr>
      <w:pict w14:anchorId="3970C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9" o:spid="_x0000_s2189"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A4AA9BA">
        <v:shape id="_x0000_s2188"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DDF4" w14:textId="7F1D5868" w:rsidR="00447DC9" w:rsidRDefault="005255BE">
    <w:pPr>
      <w:pStyle w:val="Kopfzeile"/>
    </w:pPr>
    <w:r>
      <w:rPr>
        <w:noProof/>
      </w:rPr>
      <w:pict w14:anchorId="23D57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0" o:spid="_x0000_s2187" type="#_x0000_t75" alt="" style="position:absolute;margin-left:0;margin-top:0;width:384pt;height:580.8pt;z-index:-25144524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DF27D21">
        <v:shape id="_x0000_s2186"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C1B8" w14:textId="223B09A4" w:rsidR="00447DC9" w:rsidRDefault="005255BE">
    <w:pPr>
      <w:pStyle w:val="Kopfzeile"/>
    </w:pPr>
    <w:r>
      <w:rPr>
        <w:noProof/>
      </w:rPr>
      <w:pict w14:anchorId="4DED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78" o:spid="_x0000_s2185"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FE00CCB">
        <v:shape id="_x0000_s2184"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80002" w14:textId="62732B2A" w:rsidR="00447DC9" w:rsidRDefault="005255BE">
    <w:pPr>
      <w:pStyle w:val="Kopfzeile"/>
    </w:pPr>
    <w:r>
      <w:rPr>
        <w:noProof/>
      </w:rPr>
      <w:pict w14:anchorId="774BC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2" o:spid="_x0000_s2183"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A0CC719">
        <v:shape id="_x0000_s2182"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F7FA7" w14:textId="3BF098D3" w:rsidR="00447DC9" w:rsidRDefault="005255BE">
    <w:pPr>
      <w:pStyle w:val="Kopfzeile"/>
    </w:pPr>
    <w:r>
      <w:rPr>
        <w:noProof/>
      </w:rPr>
      <w:pict w14:anchorId="1823A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3" o:spid="_x0000_s2181"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E8796C7">
        <v:shape id="_x0000_s2180"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ECD7" w14:textId="5D55E77A" w:rsidR="00447DC9" w:rsidRDefault="005255BE">
    <w:pPr>
      <w:pStyle w:val="Kopfzeile"/>
    </w:pPr>
    <w:r>
      <w:rPr>
        <w:noProof/>
      </w:rPr>
      <w:pict w14:anchorId="439E2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4" o:spid="_x0000_s2233"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BF1BDC1">
        <v:shape id="_x0000_s2232"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26C1E" w14:textId="24BCFDD4" w:rsidR="00447DC9" w:rsidRDefault="005255BE">
    <w:pPr>
      <w:pStyle w:val="Kopfzeile"/>
    </w:pPr>
    <w:r>
      <w:rPr>
        <w:noProof/>
      </w:rPr>
      <w:pict w14:anchorId="01626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1" o:spid="_x0000_s2179"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67EE360">
        <v:shape id="_x0000_s2178"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06E3A" w14:textId="3AEFEEDC" w:rsidR="00447DC9" w:rsidRDefault="005255BE">
    <w:pPr>
      <w:pStyle w:val="Kopfzeile"/>
    </w:pPr>
    <w:r>
      <w:rPr>
        <w:noProof/>
      </w:rPr>
      <w:pict w14:anchorId="21AB3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5" o:spid="_x0000_s2177"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2F8877A">
        <v:shape id="_x0000_s2176"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383C" w14:textId="214B184A" w:rsidR="00447DC9" w:rsidRDefault="005255BE">
    <w:pPr>
      <w:pStyle w:val="Kopfzeile"/>
    </w:pPr>
    <w:r>
      <w:rPr>
        <w:noProof/>
      </w:rPr>
      <w:pict w14:anchorId="58EF8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6" o:spid="_x0000_s2175"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388129A">
        <v:shape id="_x0000_s2174"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130B9" w14:textId="2C49D932" w:rsidR="00447DC9" w:rsidRDefault="005255BE">
    <w:pPr>
      <w:pStyle w:val="Kopfzeile"/>
    </w:pPr>
    <w:r>
      <w:rPr>
        <w:noProof/>
      </w:rPr>
      <w:pict w14:anchorId="281E1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4" o:spid="_x0000_s2173" type="#_x0000_t75" alt="" style="position:absolute;margin-left:0;margin-top:0;width:384pt;height:580.8pt;z-index:-25143296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2756F00">
        <v:shape id="_x0000_s2172"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539C" w14:textId="434DC481" w:rsidR="00447DC9" w:rsidRDefault="005255BE">
    <w:pPr>
      <w:pStyle w:val="Kopfzeile"/>
    </w:pPr>
    <w:r>
      <w:rPr>
        <w:noProof/>
      </w:rPr>
      <w:pict w14:anchorId="19786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8" o:spid="_x0000_s2171" type="#_x0000_t75" alt="" style="position:absolute;margin-left:0;margin-top:0;width:384pt;height:580.8pt;z-index:-25142067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544132C">
        <v:shape id="_x0000_s2170"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1D11" w14:textId="30CCC6DF" w:rsidR="00447DC9" w:rsidRDefault="005255BE">
    <w:pPr>
      <w:pStyle w:val="Kopfzeile"/>
    </w:pPr>
    <w:r>
      <w:rPr>
        <w:noProof/>
      </w:rPr>
      <w:pict w14:anchorId="3AF62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9" o:spid="_x0000_s2169"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72B94ED">
        <v:shape id="_x0000_s2168"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37715" w14:textId="029AC149" w:rsidR="00447DC9" w:rsidRDefault="005255BE">
    <w:pPr>
      <w:pStyle w:val="Kopfzeile"/>
    </w:pPr>
    <w:r>
      <w:rPr>
        <w:noProof/>
      </w:rPr>
      <w:pict w14:anchorId="05F5C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87" o:spid="_x0000_s2167"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253CE24">
        <v:shape id="_x0000_s2166"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08F8C" w14:textId="2571DA37" w:rsidR="00447DC9" w:rsidRDefault="005255BE">
    <w:pPr>
      <w:pStyle w:val="Kopfzeile"/>
    </w:pPr>
    <w:r>
      <w:rPr>
        <w:noProof/>
      </w:rPr>
      <w:pict w14:anchorId="1BCD3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1" o:spid="_x0000_s2165"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45E5851">
        <v:shape id="_x0000_s2164"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FBAC4" w14:textId="56C0EFB8" w:rsidR="00447DC9" w:rsidRDefault="005255BE">
    <w:pPr>
      <w:pStyle w:val="Kopfzeile"/>
    </w:pPr>
    <w:r>
      <w:rPr>
        <w:noProof/>
      </w:rPr>
      <w:pict w14:anchorId="42B95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2" o:spid="_x0000_s2163" type="#_x0000_t75" alt="" style="position:absolute;margin-left:0;margin-top:0;width:384pt;height:580.8pt;z-index:-25140838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0A25E7A">
        <v:shape id="_x0000_s2162"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4A693" w14:textId="214439D3" w:rsidR="00447DC9" w:rsidRDefault="005255BE">
    <w:pPr>
      <w:pStyle w:val="Kopfzeile"/>
    </w:pPr>
    <w:r>
      <w:rPr>
        <w:noProof/>
      </w:rPr>
      <w:pict w14:anchorId="516B1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0" o:spid="_x0000_s2161"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5C5F943">
        <v:shape id="_x0000_s2160"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7168E" w14:textId="4549F0D2" w:rsidR="00447DC9" w:rsidRDefault="005255BE">
    <w:pPr>
      <w:pStyle w:val="Kopfzeile"/>
    </w:pPr>
    <w:r>
      <w:rPr>
        <w:noProof/>
      </w:rPr>
      <w:pict w14:anchorId="40A87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8" o:spid="_x0000_s2231"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1ABAC1F">
        <v:shape id="_x0000_s2230"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441DF" w14:textId="3F8256C6" w:rsidR="00447DC9" w:rsidRDefault="005255BE">
    <w:pPr>
      <w:pStyle w:val="Kopfzeile"/>
    </w:pPr>
    <w:r>
      <w:rPr>
        <w:noProof/>
      </w:rPr>
      <w:pict w14:anchorId="0647B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4" o:spid="_x0000_s2159" type="#_x0000_t75" alt="" style="position:absolute;margin-left:0;margin-top:0;width:384pt;height:580.8pt;z-index:-25140224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3DD84DD">
        <v:shape id="_x0000_s2158"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7DCB2" w14:textId="284F6D03" w:rsidR="00447DC9" w:rsidRDefault="005255BE">
    <w:pPr>
      <w:pStyle w:val="Kopfzeile"/>
    </w:pPr>
    <w:r>
      <w:rPr>
        <w:noProof/>
      </w:rPr>
      <w:pict w14:anchorId="0A15D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5" o:spid="_x0000_s2157" type="#_x0000_t75" alt="" style="position:absolute;margin-left:0;margin-top:0;width:384pt;height:580.8pt;z-index:-25139916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E4B69E9">
        <v:shape id="_x0000_s2156"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D24C4" w14:textId="02CF5334" w:rsidR="00447DC9" w:rsidRDefault="005255BE">
    <w:pPr>
      <w:pStyle w:val="Kopfzeile"/>
    </w:pPr>
    <w:r>
      <w:rPr>
        <w:noProof/>
      </w:rPr>
      <w:pict w14:anchorId="66B7B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3" o:spid="_x0000_s2155" type="#_x0000_t75" alt="" style="position:absolute;margin-left:0;margin-top:0;width:384pt;height:580.8pt;z-index:-25140531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ABA205A">
        <v:shape id="_x0000_s2154"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9C293" w14:textId="2F0C6B5C" w:rsidR="00447DC9" w:rsidRDefault="005255BE">
    <w:pPr>
      <w:pStyle w:val="Kopfzeile"/>
    </w:pPr>
    <w:r>
      <w:rPr>
        <w:noProof/>
      </w:rPr>
      <w:pict w14:anchorId="0A7F6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7" o:spid="_x0000_s2153" type="#_x0000_t75" alt="" style="position:absolute;margin-left:0;margin-top:0;width:384pt;height:580.8pt;z-index:-25139302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64D287E">
        <v:shape id="_x0000_s2152"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67AEB" w14:textId="6EF6E800" w:rsidR="00447DC9" w:rsidRDefault="005255BE">
    <w:pPr>
      <w:pStyle w:val="Kopfzeile"/>
    </w:pPr>
    <w:r>
      <w:rPr>
        <w:noProof/>
      </w:rPr>
      <w:pict w14:anchorId="112F4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8" o:spid="_x0000_s2151" type="#_x0000_t75" alt="" style="position:absolute;margin-left:0;margin-top:0;width:384pt;height:580.8pt;z-index:-25138995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240CDE1">
        <v:shape id="_x0000_s2150"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3D8FD" w14:textId="6B9D4C71" w:rsidR="00447DC9" w:rsidRDefault="005255BE">
    <w:pPr>
      <w:pStyle w:val="Kopfzeile"/>
    </w:pPr>
    <w:r>
      <w:rPr>
        <w:noProof/>
      </w:rPr>
      <w:pict w14:anchorId="0C8A8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6" o:spid="_x0000_s2149" type="#_x0000_t75" alt="" style="position:absolute;margin-left:0;margin-top:0;width:384pt;height:580.8pt;z-index:-25139609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596ACE0">
        <v:shape id="_x0000_s2148"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184EE" w14:textId="4B8A4DE6" w:rsidR="00447DC9" w:rsidRDefault="005255BE">
    <w:pPr>
      <w:pStyle w:val="Kopfzeile"/>
    </w:pPr>
    <w:r>
      <w:rPr>
        <w:noProof/>
      </w:rPr>
      <w:pict w14:anchorId="13DB3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0" o:spid="_x0000_s2147" type="#_x0000_t75" alt="" style="position:absolute;margin-left:0;margin-top:0;width:384pt;height:580.8pt;z-index:-25138380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295E0BC">
        <v:shape id="_x0000_s2146"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98ADE" w14:textId="7FF3F3F7" w:rsidR="00447DC9" w:rsidRDefault="005255BE">
    <w:pPr>
      <w:pStyle w:val="Kopfzeile"/>
    </w:pPr>
    <w:r>
      <w:rPr>
        <w:noProof/>
      </w:rPr>
      <w:pict w14:anchorId="4CE3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1" o:spid="_x0000_s2145" type="#_x0000_t75" alt="" style="position:absolute;margin-left:0;margin-top:0;width:384pt;height:580.8pt;z-index:-25138073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860FE24">
        <v:shape id="_x0000_s2144"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F687" w14:textId="0D6323E4" w:rsidR="00447DC9" w:rsidRDefault="005255BE">
    <w:pPr>
      <w:pStyle w:val="Kopfzeile"/>
    </w:pPr>
    <w:r>
      <w:rPr>
        <w:noProof/>
      </w:rPr>
      <w:pict w14:anchorId="2F64A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99" o:spid="_x0000_s2143" type="#_x0000_t75" alt="" style="position:absolute;margin-left:0;margin-top:0;width:384pt;height:580.8pt;z-index:-25138688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D241E52">
        <v:shape id="_x0000_s2142"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C271C" w14:textId="52A49FA4" w:rsidR="00447DC9" w:rsidRDefault="005255BE">
    <w:pPr>
      <w:pStyle w:val="Kopfzeile"/>
    </w:pPr>
    <w:r>
      <w:rPr>
        <w:noProof/>
      </w:rPr>
      <w:pict w14:anchorId="108D3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3" o:spid="_x0000_s2141" type="#_x0000_t75" alt="" style="position:absolute;margin-left:0;margin-top:0;width:384pt;height:580.8pt;z-index:-25137459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B593E67">
        <v:shape id="_x0000_s2140"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BB07" w14:textId="738405CC" w:rsidR="00447DC9" w:rsidRDefault="005255BE">
    <w:pPr>
      <w:pStyle w:val="Kopfzeile"/>
    </w:pPr>
    <w:r>
      <w:rPr>
        <w:noProof/>
      </w:rPr>
      <w:pict w14:anchorId="2ADF5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9" o:spid="_x0000_s2229"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2FC02F9">
        <v:shape id="_x0000_s2228"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9B0C2" w14:textId="1755B73D" w:rsidR="00447DC9" w:rsidRDefault="005255BE">
    <w:pPr>
      <w:pStyle w:val="Kopfzeile"/>
    </w:pPr>
    <w:r>
      <w:rPr>
        <w:noProof/>
      </w:rPr>
      <w:pict w14:anchorId="4E635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4" o:spid="_x0000_s2139" type="#_x0000_t75" alt="" style="position:absolute;margin-left:0;margin-top:0;width:384pt;height:580.8pt;z-index:-25137152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510A863">
        <v:shape id="_x0000_s2138"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FE2D" w14:textId="2FC23B3C" w:rsidR="00447DC9" w:rsidRDefault="005255BE">
    <w:pPr>
      <w:pStyle w:val="Kopfzeile"/>
    </w:pPr>
    <w:r>
      <w:rPr>
        <w:noProof/>
      </w:rPr>
      <w:pict w14:anchorId="49673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2" o:spid="_x0000_s2137" type="#_x0000_t75" alt="" style="position:absolute;margin-left:0;margin-top:0;width:384pt;height:580.8pt;z-index:-25137766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2C2784C">
        <v:shape id="_x0000_s2136"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6800" w14:textId="6C7817E9" w:rsidR="00447DC9" w:rsidRDefault="005255BE">
    <w:pPr>
      <w:pStyle w:val="Kopfzeile"/>
    </w:pPr>
    <w:r>
      <w:rPr>
        <w:noProof/>
      </w:rPr>
      <w:pict w14:anchorId="563A4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6" o:spid="_x0000_s2135" type="#_x0000_t75" alt="" style="position:absolute;margin-left:0;margin-top:0;width:384pt;height:580.8pt;z-index:-25136537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E17D2EB">
        <v:shape id="_x0000_s2134"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862C6" w14:textId="45C67079" w:rsidR="00447DC9" w:rsidRDefault="005255BE">
    <w:pPr>
      <w:pStyle w:val="Kopfzeile"/>
    </w:pPr>
    <w:r>
      <w:rPr>
        <w:noProof/>
      </w:rPr>
      <w:pict w14:anchorId="68D5A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7" o:spid="_x0000_s2133" type="#_x0000_t75" alt="" style="position:absolute;margin-left:0;margin-top:0;width:384pt;height:580.8pt;z-index:-25136230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46CE5AB">
        <v:shape id="_x0000_s2132"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4B6F" w14:textId="6394C451" w:rsidR="00447DC9" w:rsidRDefault="005255BE">
    <w:pPr>
      <w:pStyle w:val="Kopfzeile"/>
    </w:pPr>
    <w:r>
      <w:rPr>
        <w:noProof/>
      </w:rPr>
      <w:pict w14:anchorId="5D3C3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5" o:spid="_x0000_s2131" type="#_x0000_t75" alt="" style="position:absolute;margin-left:0;margin-top:0;width:384pt;height:580.8pt;z-index:-25136844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4EF50DB">
        <v:shape id="_x0000_s2130"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3177B" w14:textId="3430ED8A" w:rsidR="00447DC9" w:rsidRDefault="005255BE">
    <w:pPr>
      <w:pStyle w:val="Kopfzeile"/>
    </w:pPr>
    <w:r>
      <w:rPr>
        <w:noProof/>
      </w:rPr>
      <w:pict w14:anchorId="54158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9" o:spid="_x0000_s2129" type="#_x0000_t75" alt="" style="position:absolute;margin-left:0;margin-top:0;width:384pt;height:580.8pt;z-index:-25135616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CACB087">
        <v:shape id="_x0000_s2128"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27B2" w14:textId="22B47010" w:rsidR="00447DC9" w:rsidRDefault="005255BE">
    <w:pPr>
      <w:pStyle w:val="Kopfzeile"/>
    </w:pPr>
    <w:r>
      <w:rPr>
        <w:noProof/>
      </w:rPr>
      <w:pict w14:anchorId="7F3BD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0" o:spid="_x0000_s2127" type="#_x0000_t75" alt="" style="position:absolute;margin-left:0;margin-top:0;width:384pt;height:580.8pt;z-index:-25135308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C2D97C4">
        <v:shape id="_x0000_s2126"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20D12" w14:textId="4A178E4E" w:rsidR="00447DC9" w:rsidRDefault="005255BE">
    <w:pPr>
      <w:pStyle w:val="Kopfzeile"/>
    </w:pPr>
    <w:r>
      <w:rPr>
        <w:noProof/>
      </w:rPr>
      <w:pict w14:anchorId="04BB3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08" o:spid="_x0000_s2125" type="#_x0000_t75" alt="" style="position:absolute;margin-left:0;margin-top:0;width:384pt;height:580.8pt;z-index:-25135923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A5EF281">
        <v:shape id="_x0000_s2124"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74170" w14:textId="22E4808D" w:rsidR="00447DC9" w:rsidRDefault="005255BE">
    <w:pPr>
      <w:pStyle w:val="Kopfzeile"/>
    </w:pPr>
    <w:r>
      <w:rPr>
        <w:noProof/>
      </w:rPr>
      <w:pict w14:anchorId="33245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2" o:spid="_x0000_s2123" type="#_x0000_t75" alt="" style="position:absolute;margin-left:0;margin-top:0;width:384pt;height:580.8pt;z-index:-25134694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53C2196">
        <v:shape id="_x0000_s2122"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6BEEB" w14:textId="7F24AE9C" w:rsidR="00447DC9" w:rsidRDefault="005255BE">
    <w:pPr>
      <w:pStyle w:val="Kopfzeile"/>
    </w:pPr>
    <w:r>
      <w:rPr>
        <w:noProof/>
      </w:rPr>
      <w:pict w14:anchorId="3D4B8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3" o:spid="_x0000_s2121" type="#_x0000_t75" alt="" style="position:absolute;margin-left:0;margin-top:0;width:384pt;height:580.8pt;z-index:-25134387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12E6744">
        <v:shape id="_x0000_s2120"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CE449" w14:textId="0BD3AA13" w:rsidR="00447DC9" w:rsidRDefault="005255BE">
    <w:pPr>
      <w:pStyle w:val="Kopfzeile"/>
    </w:pPr>
    <w:r>
      <w:rPr>
        <w:noProof/>
      </w:rPr>
      <w:pict w14:anchorId="52305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57" o:spid="_x0000_s2227"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603F9D2">
        <v:shape id="_x0000_s2226"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4973A" w14:textId="13A4995D" w:rsidR="00447DC9" w:rsidRDefault="005255BE">
    <w:pPr>
      <w:pStyle w:val="Kopfzeile"/>
    </w:pPr>
    <w:r>
      <w:rPr>
        <w:noProof/>
      </w:rPr>
      <w:pict w14:anchorId="2C9C4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1" o:spid="_x0000_s2119" type="#_x0000_t75" alt="" style="position:absolute;margin-left:0;margin-top:0;width:384pt;height:580.8pt;z-index:-25135001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26B55BA">
        <v:shape id="_x0000_s2118"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6401" w14:textId="529AA6D0" w:rsidR="00447DC9" w:rsidRDefault="005255BE">
    <w:pPr>
      <w:pStyle w:val="Kopfzeile"/>
    </w:pPr>
    <w:r>
      <w:rPr>
        <w:noProof/>
      </w:rPr>
      <w:pict w14:anchorId="11FE5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5" o:spid="_x0000_s2117" type="#_x0000_t75" alt="" style="position:absolute;margin-left:0;margin-top:0;width:384pt;height:580.8pt;z-index:-25133772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32B0266">
        <v:shape id="_x0000_s2116"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0CFC0" w14:textId="6F465FE4" w:rsidR="00447DC9" w:rsidRDefault="005255BE">
    <w:pPr>
      <w:pStyle w:val="Kopfzeile"/>
    </w:pPr>
    <w:r>
      <w:rPr>
        <w:noProof/>
      </w:rPr>
      <w:pict w14:anchorId="79D99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6" o:spid="_x0000_s2115" type="#_x0000_t75" alt="" style="position:absolute;margin-left:0;margin-top:0;width:384pt;height:580.8pt;z-index:-25133465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33B03AB">
        <v:shape id="_x0000_s2114"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43AF9" w14:textId="4CC868F7" w:rsidR="00447DC9" w:rsidRDefault="005255BE">
    <w:pPr>
      <w:pStyle w:val="Kopfzeile"/>
    </w:pPr>
    <w:r>
      <w:rPr>
        <w:noProof/>
      </w:rPr>
      <w:pict w14:anchorId="3F6FA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4" o:spid="_x0000_s2113" type="#_x0000_t75" alt="" style="position:absolute;margin-left:0;margin-top:0;width:384pt;height:580.8pt;z-index:-25134080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96B33F9">
        <v:shape id="_x0000_s2112"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612FC" w14:textId="45929D6D" w:rsidR="00447DC9" w:rsidRDefault="005255BE">
    <w:pPr>
      <w:pStyle w:val="Kopfzeile"/>
    </w:pPr>
    <w:r>
      <w:rPr>
        <w:noProof/>
      </w:rPr>
      <w:pict w14:anchorId="24AE3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8" o:spid="_x0000_s2111" type="#_x0000_t75" alt="" style="position:absolute;margin-left:0;margin-top:0;width:384pt;height:580.8pt;z-index:-25132851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69E93ED">
        <v:shape id="_x0000_s2110"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F1AD" w14:textId="3D277297" w:rsidR="00447DC9" w:rsidRDefault="005255BE">
    <w:pPr>
      <w:pStyle w:val="Kopfzeile"/>
    </w:pPr>
    <w:r>
      <w:rPr>
        <w:noProof/>
      </w:rPr>
      <w:pict w14:anchorId="2D63E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9" o:spid="_x0000_s2109" type="#_x0000_t75" alt="" style="position:absolute;margin-left:0;margin-top:0;width:384pt;height:580.8pt;z-index:-25132544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BF7E40E">
        <v:shape id="_x0000_s2108"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027DE" w14:textId="0390F478" w:rsidR="00447DC9" w:rsidRDefault="005255BE">
    <w:pPr>
      <w:pStyle w:val="Kopfzeile"/>
    </w:pPr>
    <w:r>
      <w:rPr>
        <w:noProof/>
      </w:rPr>
      <w:pict w14:anchorId="6AFF4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17" o:spid="_x0000_s2107" type="#_x0000_t75" alt="" style="position:absolute;margin-left:0;margin-top:0;width:384pt;height:580.8pt;z-index:-25133158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DD93454">
        <v:shape id="_x0000_s2106"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F6630" w14:textId="51575D0B" w:rsidR="00447DC9" w:rsidRDefault="005255BE">
    <w:pPr>
      <w:pStyle w:val="Kopfzeile"/>
    </w:pPr>
    <w:r>
      <w:rPr>
        <w:noProof/>
      </w:rPr>
      <w:pict w14:anchorId="1F995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1" o:spid="_x0000_s2105" type="#_x0000_t75" alt="" style="position:absolute;margin-left:0;margin-top:0;width:384pt;height:580.8pt;z-index:-25131929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CC14874">
        <v:shape id="_x0000_s2104"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E41DF" w14:textId="04D07DFB" w:rsidR="00447DC9" w:rsidRDefault="005255BE">
    <w:pPr>
      <w:pStyle w:val="Kopfzeile"/>
    </w:pPr>
    <w:r>
      <w:rPr>
        <w:noProof/>
      </w:rPr>
      <w:pict w14:anchorId="4D7DA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2" o:spid="_x0000_s2103" type="#_x0000_t75" alt="" style="position:absolute;margin-left:0;margin-top:0;width:384pt;height:580.8pt;z-index:-25131622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DB45E8F">
        <v:shape id="_x0000_s2102"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D7D49" w14:textId="27240C48" w:rsidR="00447DC9" w:rsidRDefault="005255BE">
    <w:pPr>
      <w:pStyle w:val="Kopfzeile"/>
    </w:pPr>
    <w:r>
      <w:rPr>
        <w:noProof/>
      </w:rPr>
      <w:pict w14:anchorId="2CF7E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0" o:spid="_x0000_s2101" type="#_x0000_t75" alt="" style="position:absolute;margin-left:0;margin-top:0;width:384pt;height:580.8pt;z-index:-25132236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85570C7">
        <v:shape id="_x0000_s2100"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9130" w14:textId="0C0A938C" w:rsidR="00447DC9" w:rsidRDefault="005255BE">
    <w:pPr>
      <w:pStyle w:val="Kopfzeile"/>
    </w:pPr>
    <w:r>
      <w:rPr>
        <w:noProof/>
      </w:rPr>
      <w:pict w14:anchorId="0CCB2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1" o:spid="_x0000_s2225"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ACCEB5F">
        <v:shape id="_x0000_s2224"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831D2" w14:textId="6FDCD8AA" w:rsidR="00447DC9" w:rsidRDefault="005255BE">
    <w:pPr>
      <w:pStyle w:val="Kopfzeile"/>
    </w:pPr>
    <w:r>
      <w:rPr>
        <w:noProof/>
      </w:rPr>
      <w:pict w14:anchorId="0670D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4" o:spid="_x0000_s2099" type="#_x0000_t75" alt="" style="position:absolute;margin-left:0;margin-top:0;width:384pt;height:580.8pt;z-index:-25131008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0913ED40">
        <v:shape id="_x0000_s2098"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6B9EE" w14:textId="5601FF19" w:rsidR="00447DC9" w:rsidRDefault="005255BE">
    <w:pPr>
      <w:pStyle w:val="Kopfzeile"/>
    </w:pPr>
    <w:r>
      <w:rPr>
        <w:noProof/>
      </w:rPr>
      <w:pict w14:anchorId="25A44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5" o:spid="_x0000_s2097" type="#_x0000_t75" alt="" style="position:absolute;margin-left:0;margin-top:0;width:384pt;height:580.8pt;z-index:-25130700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A09D1AE">
        <v:shape id="_x0000_s2096"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3F108" w14:textId="5CED47F5" w:rsidR="00447DC9" w:rsidRDefault="005255BE">
    <w:pPr>
      <w:pStyle w:val="Kopfzeile"/>
    </w:pPr>
    <w:r>
      <w:rPr>
        <w:noProof/>
      </w:rPr>
      <w:pict w14:anchorId="15EE7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3" o:spid="_x0000_s2095" type="#_x0000_t75" alt="" style="position:absolute;margin-left:0;margin-top:0;width:384pt;height:580.8pt;z-index:-25131315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4289F6F">
        <v:shape id="_x0000_s2094"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A117E" w14:textId="7FDD067C" w:rsidR="00447DC9" w:rsidRDefault="005255BE">
    <w:pPr>
      <w:pStyle w:val="Kopfzeile"/>
    </w:pPr>
    <w:r>
      <w:rPr>
        <w:noProof/>
      </w:rPr>
      <w:pict w14:anchorId="5D4EC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7" o:spid="_x0000_s2093" type="#_x0000_t75" alt="" style="position:absolute;margin-left:0;margin-top:0;width:384pt;height:580.8pt;z-index:-25130086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3A4CC07">
        <v:shape id="_x0000_s2092"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A4492" w14:textId="28D7AE34" w:rsidR="00447DC9" w:rsidRDefault="005255BE">
    <w:pPr>
      <w:pStyle w:val="Kopfzeile"/>
    </w:pPr>
    <w:r>
      <w:rPr>
        <w:noProof/>
      </w:rPr>
      <w:pict w14:anchorId="7542D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8" o:spid="_x0000_s2091" type="#_x0000_t75" alt="" style="position:absolute;margin-left:0;margin-top:0;width:384pt;height:580.8pt;z-index:-25129779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DDB7248">
        <v:shape id="_x0000_s2090"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21CF5" w14:textId="7FCF7596" w:rsidR="00447DC9" w:rsidRDefault="005255BE">
    <w:pPr>
      <w:pStyle w:val="Kopfzeile"/>
    </w:pPr>
    <w:r>
      <w:rPr>
        <w:noProof/>
      </w:rPr>
      <w:pict w14:anchorId="54DEF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6" o:spid="_x0000_s2089" type="#_x0000_t75" alt="" style="position:absolute;margin-left:0;margin-top:0;width:384pt;height:580.8pt;z-index:-25130393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15327CA">
        <v:shape id="_x0000_s2088"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521D9" w14:textId="4FAC3018" w:rsidR="00447DC9" w:rsidRDefault="005255BE">
    <w:pPr>
      <w:pStyle w:val="Kopfzeile"/>
    </w:pPr>
    <w:r>
      <w:rPr>
        <w:noProof/>
      </w:rPr>
      <w:pict w14:anchorId="1BBDE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0" o:spid="_x0000_s2087" type="#_x0000_t75" alt="" style="position:absolute;margin-left:0;margin-top:0;width:384pt;height:580.8pt;z-index:-25129164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A7EFB12">
        <v:shape id="_x0000_s2086"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E587" w14:textId="47BABF47" w:rsidR="00447DC9" w:rsidRDefault="005255BE">
    <w:pPr>
      <w:pStyle w:val="Kopfzeile"/>
    </w:pPr>
    <w:r>
      <w:rPr>
        <w:noProof/>
      </w:rPr>
      <w:pict w14:anchorId="6248E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1" o:spid="_x0000_s2085" type="#_x0000_t75" alt="" style="position:absolute;margin-left:0;margin-top:0;width:384pt;height:580.8pt;z-index:-25128857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459BE11">
        <v:shape id="_x0000_s2084"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486E8" w14:textId="5BCD074C" w:rsidR="00447DC9" w:rsidRDefault="005255BE">
    <w:pPr>
      <w:pStyle w:val="Kopfzeile"/>
    </w:pPr>
    <w:r>
      <w:rPr>
        <w:noProof/>
      </w:rPr>
      <w:pict w14:anchorId="639DD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29" o:spid="_x0000_s2083" type="#_x0000_t75" alt="" style="position:absolute;margin-left:0;margin-top:0;width:384pt;height:580.8pt;z-index:-25129472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9CFE13B">
        <v:shape id="_x0000_s2082"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EEDE5" w14:textId="5433DF3B" w:rsidR="00447DC9" w:rsidRDefault="005255BE">
    <w:pPr>
      <w:pStyle w:val="Kopfzeile"/>
    </w:pPr>
    <w:r>
      <w:rPr>
        <w:noProof/>
      </w:rPr>
      <w:pict w14:anchorId="6507C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3" o:spid="_x0000_s2081" type="#_x0000_t75" alt="" style="position:absolute;margin-left:0;margin-top:0;width:384pt;height:580.8pt;z-index:-25128243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987433E">
        <v:shape id="_x0000_s2080"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CBC57" w14:textId="22157F3E" w:rsidR="00447DC9" w:rsidRDefault="005255BE">
    <w:pPr>
      <w:pStyle w:val="Kopfzeile"/>
    </w:pPr>
    <w:r>
      <w:rPr>
        <w:noProof/>
      </w:rPr>
      <w:pict w14:anchorId="2DBF3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2" o:spid="_x0000_s2223"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31A75A3B">
        <v:shape id="_x0000_s2222"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6078" w14:textId="047E397D" w:rsidR="00447DC9" w:rsidRDefault="005255BE">
    <w:pPr>
      <w:pStyle w:val="Kopfzeile"/>
    </w:pPr>
    <w:r>
      <w:rPr>
        <w:noProof/>
      </w:rPr>
      <w:pict w14:anchorId="79702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4" o:spid="_x0000_s2079" type="#_x0000_t75" alt="" style="position:absolute;margin-left:0;margin-top:0;width:384pt;height:580.8pt;z-index:-25127936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AFB4C14">
        <v:shape id="_x0000_s2078"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AB362" w14:textId="6964425A" w:rsidR="00447DC9" w:rsidRDefault="005255BE">
    <w:pPr>
      <w:pStyle w:val="Kopfzeile"/>
    </w:pPr>
    <w:r>
      <w:rPr>
        <w:noProof/>
      </w:rPr>
      <w:pict w14:anchorId="46526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2" o:spid="_x0000_s2077" type="#_x0000_t75" alt="" style="position:absolute;margin-left:0;margin-top:0;width:384pt;height:580.8pt;z-index:-25128550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41A1DEF1">
        <v:shape id="_x0000_s2076"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ABF11" w14:textId="094BF86C" w:rsidR="00447DC9" w:rsidRDefault="005255BE">
    <w:pPr>
      <w:pStyle w:val="Kopfzeile"/>
    </w:pPr>
    <w:r>
      <w:rPr>
        <w:noProof/>
      </w:rPr>
      <w:pict w14:anchorId="42860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6" o:spid="_x0000_s2075" type="#_x0000_t75" alt="" style="position:absolute;margin-left:0;margin-top:0;width:384pt;height:580.8pt;z-index:-25127321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B44FA3B">
        <v:shape id="_x0000_s2074"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7D6DA" w14:textId="23C02099" w:rsidR="00447DC9" w:rsidRDefault="005255BE">
    <w:pPr>
      <w:pStyle w:val="Kopfzeile"/>
    </w:pPr>
    <w:r>
      <w:rPr>
        <w:noProof/>
      </w:rPr>
      <w:pict w14:anchorId="1CAF4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7" o:spid="_x0000_s2073" type="#_x0000_t75" alt="" style="position:absolute;margin-left:0;margin-top:0;width:384pt;height:580.8pt;z-index:-25127014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9DB796E">
        <v:shape id="_x0000_s2072"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9AA4A" w14:textId="6C84680E" w:rsidR="00447DC9" w:rsidRDefault="005255BE">
    <w:pPr>
      <w:pStyle w:val="Kopfzeile"/>
    </w:pPr>
    <w:r>
      <w:rPr>
        <w:noProof/>
      </w:rPr>
      <w:pict w14:anchorId="2E98C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5" o:spid="_x0000_s2071" type="#_x0000_t75" alt="" style="position:absolute;margin-left:0;margin-top:0;width:384pt;height:580.8pt;z-index:-25127628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C1B4C04">
        <v:shape id="_x0000_s2070"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8D397" w14:textId="3F49EB51" w:rsidR="00447DC9" w:rsidRDefault="005255BE">
    <w:pPr>
      <w:pStyle w:val="Kopfzeile"/>
    </w:pPr>
    <w:r>
      <w:rPr>
        <w:noProof/>
      </w:rPr>
      <w:pict w14:anchorId="11D56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9" o:spid="_x0000_s2069" type="#_x0000_t75" alt="" style="position:absolute;margin-left:0;margin-top:0;width:384pt;height:580.8pt;z-index:-25126400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9E829CE">
        <v:shape id="_x0000_s2068"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7F6A" w14:textId="150D3504" w:rsidR="00447DC9" w:rsidRDefault="005255BE">
    <w:pPr>
      <w:pStyle w:val="Kopfzeile"/>
    </w:pPr>
    <w:r>
      <w:rPr>
        <w:noProof/>
      </w:rPr>
      <w:pict w14:anchorId="36B7A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0" o:spid="_x0000_s2067" type="#_x0000_t75" alt="" style="position:absolute;margin-left:0;margin-top:0;width:384pt;height:580.8pt;z-index:-25126092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F0203B3">
        <v:shape id="_x0000_s2066"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6B72" w14:textId="14B8211F" w:rsidR="00447DC9" w:rsidRDefault="005255BE">
    <w:pPr>
      <w:pStyle w:val="Kopfzeile"/>
    </w:pPr>
    <w:r>
      <w:rPr>
        <w:noProof/>
      </w:rPr>
      <w:pict w14:anchorId="76DB4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38" o:spid="_x0000_s2065" type="#_x0000_t75" alt="" style="position:absolute;margin-left:0;margin-top:0;width:384pt;height:580.8pt;z-index:-25126707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69814025">
        <v:shape id="_x0000_s2064"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7AE24" w14:textId="5B68854D" w:rsidR="00447DC9" w:rsidRDefault="005255BE">
    <w:pPr>
      <w:pStyle w:val="Kopfzeile"/>
    </w:pPr>
    <w:r>
      <w:rPr>
        <w:noProof/>
      </w:rPr>
      <w:pict w14:anchorId="53CEC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2" o:spid="_x0000_s2063" type="#_x0000_t75" alt="" style="position:absolute;margin-left:0;margin-top:0;width:384pt;height:580.8pt;z-index:-25125478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2FAD5F40">
        <v:shape id="_x0000_s2062"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95785" w14:textId="0DE707C5" w:rsidR="00447DC9" w:rsidRDefault="005255BE">
    <w:pPr>
      <w:pStyle w:val="Kopfzeile"/>
    </w:pPr>
    <w:r>
      <w:rPr>
        <w:noProof/>
      </w:rPr>
      <w:pict w14:anchorId="7321D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3" o:spid="_x0000_s2061" type="#_x0000_t75" alt="" style="position:absolute;margin-left:0;margin-top:0;width:384pt;height:580.8pt;z-index:-25125171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14939B4D">
        <v:shape id="_x0000_s2060"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A45AA" w14:textId="15067578" w:rsidR="00447DC9" w:rsidRDefault="005255BE">
    <w:pPr>
      <w:pStyle w:val="Kopfzeile"/>
    </w:pPr>
    <w:r>
      <w:rPr>
        <w:noProof/>
      </w:rPr>
      <w:pict w14:anchorId="33D53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460" o:spid="_x0000_s2221" type="#_x0000_t75" alt="" style="position:absolute;margin-left:0;margin-top:0;width:384pt;height:580.8pt;z-index:-25150668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A278553">
        <v:shape id="_x0000_s2220"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2BBC4" w14:textId="1C3B7FE8" w:rsidR="00447DC9" w:rsidRDefault="005255BE">
    <w:pPr>
      <w:pStyle w:val="Kopfzeile"/>
    </w:pPr>
    <w:r>
      <w:rPr>
        <w:noProof/>
      </w:rPr>
      <w:pict w14:anchorId="31A6A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1" o:spid="_x0000_s2059" type="#_x0000_t75" alt="" style="position:absolute;margin-left:0;margin-top:0;width:384pt;height:580.8pt;z-index:-25125785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24549D6">
        <v:shape id="_x0000_s2058"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39B25" w14:textId="1E8A45CC" w:rsidR="00447DC9" w:rsidRDefault="005255BE">
    <w:pPr>
      <w:pStyle w:val="Kopfzeile"/>
    </w:pPr>
    <w:r>
      <w:rPr>
        <w:noProof/>
      </w:rPr>
      <w:pict w14:anchorId="39A45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5" o:spid="_x0000_s2057" type="#_x0000_t75" alt="" style="position:absolute;margin-left:0;margin-top:0;width:384pt;height:580.8pt;z-index:-251245568;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D6DC11B">
        <v:shape id="_x0000_s2056"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892EA" w14:textId="1416E255" w:rsidR="00447DC9" w:rsidRDefault="005255BE">
    <w:pPr>
      <w:pStyle w:val="Kopfzeile"/>
    </w:pPr>
    <w:r>
      <w:rPr>
        <w:noProof/>
      </w:rPr>
      <w:pict w14:anchorId="4CF59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6" o:spid="_x0000_s2055" type="#_x0000_t75" alt="" style="position:absolute;margin-left:0;margin-top:0;width:384pt;height:580.8pt;z-index:-251242496;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588AF6F4">
        <v:shape id="_x0000_s2054"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040EA" w14:textId="0E3B351C" w:rsidR="00447DC9" w:rsidRDefault="005255BE">
    <w:pPr>
      <w:pStyle w:val="Kopfzeile"/>
    </w:pPr>
    <w:r>
      <w:rPr>
        <w:noProof/>
      </w:rPr>
      <w:pict w14:anchorId="10711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4" o:spid="_x0000_s2053" type="#_x0000_t75" alt="" style="position:absolute;margin-left:0;margin-top:0;width:384pt;height:580.8pt;z-index:-25124864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r>
      <w:rPr>
        <w:noProof/>
      </w:rPr>
      <w:pict w14:anchorId="78376BF9">
        <v:shape id="_x0000_s2052"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Magiebuch Template - Divination"/>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7F9F" w14:textId="3709C7CE" w:rsidR="007717E6" w:rsidRDefault="005255BE">
    <w:pPr>
      <w:pStyle w:val="Kopfzeile"/>
    </w:pPr>
    <w:r>
      <w:rPr>
        <w:noProof/>
      </w:rPr>
      <w:pict w14:anchorId="0D42F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8" o:spid="_x0000_s2051" type="#_x0000_t75" alt="" style="position:absolute;margin-left:0;margin-top:0;width:384pt;height:580.8pt;z-index:-251236352;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5EAF" w14:textId="1437988C" w:rsidR="007717E6" w:rsidRDefault="005255BE">
    <w:pPr>
      <w:pStyle w:val="Kopfzeile"/>
    </w:pPr>
    <w:r>
      <w:rPr>
        <w:noProof/>
      </w:rPr>
      <w:pict w14:anchorId="33E3D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9" o:spid="_x0000_s2050" type="#_x0000_t75" alt="" style="position:absolute;margin-left:0;margin-top:0;width:384pt;height:580.8pt;z-index:-251233280;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B9C0B" w14:textId="226A9918" w:rsidR="007717E6" w:rsidRDefault="005255BE">
    <w:pPr>
      <w:pStyle w:val="Kopfzeile"/>
    </w:pPr>
    <w:r>
      <w:rPr>
        <w:noProof/>
      </w:rPr>
      <w:pict w14:anchorId="6E7F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351547" o:spid="_x0000_s2049" type="#_x0000_t75" alt="" style="position:absolute;margin-left:0;margin-top:0;width:384pt;height:580.8pt;z-index:-251239424;mso-wrap-edited:f;mso-width-percent:0;mso-height-percent:0;mso-position-horizontal:center;mso-position-horizontal-relative:margin;mso-position-vertical:center;mso-position-vertical-relative:margin;mso-width-percent:0;mso-height-percent:0" o:allowincell="f">
          <v:imagedata r:id="rId1" o:title="Magiebuch Template - Divination_Whit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23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F3834"/>
    <w:rsid w:val="00270747"/>
    <w:rsid w:val="00314069"/>
    <w:rsid w:val="00405B46"/>
    <w:rsid w:val="00447DC9"/>
    <w:rsid w:val="005255BE"/>
    <w:rsid w:val="00634852"/>
    <w:rsid w:val="006C6C02"/>
    <w:rsid w:val="00733D52"/>
    <w:rsid w:val="007717E6"/>
    <w:rsid w:val="007946BF"/>
    <w:rsid w:val="008A0C41"/>
    <w:rsid w:val="008A3894"/>
    <w:rsid w:val="00905690"/>
    <w:rsid w:val="00A37863"/>
    <w:rsid w:val="00A82BC5"/>
    <w:rsid w:val="00AB562C"/>
    <w:rsid w:val="00B75345"/>
    <w:rsid w:val="00C3066F"/>
    <w:rsid w:val="00CA10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38"/>
    <o:shapelayout v:ext="edit">
      <o:idmap v:ext="edit" data="1"/>
    </o:shapelayout>
  </w:shapeDefaults>
  <w:decimalSymbol w:val=","/>
  <w:listSeparator w:val=";"/>
  <w14:docId w14:val="6C8A3EDA"/>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905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905690"/>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6912">
      <w:bodyDiv w:val="1"/>
      <w:marLeft w:val="0"/>
      <w:marRight w:val="0"/>
      <w:marTop w:val="0"/>
      <w:marBottom w:val="0"/>
      <w:divBdr>
        <w:top w:val="none" w:sz="0" w:space="0" w:color="auto"/>
        <w:left w:val="none" w:sz="0" w:space="0" w:color="auto"/>
        <w:bottom w:val="none" w:sz="0" w:space="0" w:color="auto"/>
        <w:right w:val="none" w:sz="0" w:space="0" w:color="auto"/>
      </w:divBdr>
    </w:div>
    <w:div w:id="63834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6" Type="http://schemas.openxmlformats.org/officeDocument/2006/relationships/header" Target="header6.xml"/><Relationship Id="rId107" Type="http://schemas.openxmlformats.org/officeDocument/2006/relationships/fontTable" Target="fontTable.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102" Type="http://schemas.openxmlformats.org/officeDocument/2006/relationships/header" Target="header92.xml"/><Relationship Id="rId5" Type="http://schemas.openxmlformats.org/officeDocument/2006/relationships/footnotes" Target="footnotes.xml"/><Relationship Id="rId90" Type="http://schemas.openxmlformats.org/officeDocument/2006/relationships/header" Target="header80.xml"/><Relationship Id="rId95" Type="http://schemas.openxmlformats.org/officeDocument/2006/relationships/header" Target="header85.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header" Target="header54.xml"/><Relationship Id="rId69" Type="http://schemas.openxmlformats.org/officeDocument/2006/relationships/header" Target="header59.xml"/><Relationship Id="rId80" Type="http://schemas.openxmlformats.org/officeDocument/2006/relationships/header" Target="header70.xml"/><Relationship Id="rId85" Type="http://schemas.openxmlformats.org/officeDocument/2006/relationships/header" Target="header75.xml"/><Relationship Id="rId12" Type="http://schemas.openxmlformats.org/officeDocument/2006/relationships/footer" Target="footer3.xml"/><Relationship Id="rId17" Type="http://schemas.openxmlformats.org/officeDocument/2006/relationships/header" Target="header7.xml"/><Relationship Id="rId33" Type="http://schemas.openxmlformats.org/officeDocument/2006/relationships/header" Target="header23.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08"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83" Type="http://schemas.openxmlformats.org/officeDocument/2006/relationships/header" Target="header73.xml"/><Relationship Id="rId88" Type="http://schemas.openxmlformats.org/officeDocument/2006/relationships/header" Target="header78.xml"/><Relationship Id="rId91" Type="http://schemas.openxmlformats.org/officeDocument/2006/relationships/header" Target="header81.xml"/><Relationship Id="rId9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6" Type="http://schemas.openxmlformats.org/officeDocument/2006/relationships/header" Target="header96.xml"/><Relationship Id="rId10" Type="http://schemas.openxmlformats.org/officeDocument/2006/relationships/footer" Target="foot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7" Type="http://schemas.openxmlformats.org/officeDocument/2006/relationships/header" Target="header1.xml"/><Relationship Id="rId71" Type="http://schemas.openxmlformats.org/officeDocument/2006/relationships/header" Target="header61.xml"/><Relationship Id="rId92" Type="http://schemas.openxmlformats.org/officeDocument/2006/relationships/header" Target="header82.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61" Type="http://schemas.openxmlformats.org/officeDocument/2006/relationships/header" Target="header51.xml"/><Relationship Id="rId82" Type="http://schemas.openxmlformats.org/officeDocument/2006/relationships/header" Target="header72.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31</Pages>
  <Words>46</Words>
  <Characters>296</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dcterms:created xsi:type="dcterms:W3CDTF">2021-02-06T15:23:00Z</dcterms:created>
  <dcterms:modified xsi:type="dcterms:W3CDTF">2021-02-08T10:58:00Z</dcterms:modified>
</cp:coreProperties>
</file>